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F0B" w:rsidRDefault="0000243D" w:rsidP="007D5F0B">
      <w:pPr>
        <w:pStyle w:val="PartNumber"/>
        <w:spacing w:after="0"/>
      </w:pPr>
      <w:r>
        <w:t>Part Number:</w:t>
      </w:r>
      <w:r w:rsidR="007D5F0B">
        <w:tab/>
      </w:r>
      <w:r w:rsidR="00D14D56">
        <w:t>PT936-</w:t>
      </w:r>
      <w:r w:rsidR="008356B3">
        <w:t>6</w:t>
      </w:r>
      <w:r w:rsidR="005D0B2F">
        <w:t>0</w:t>
      </w:r>
      <w:r w:rsidR="008356B3">
        <w:t>110</w:t>
      </w:r>
      <w:r w:rsidR="00016C0D">
        <w:t>-XX</w:t>
      </w:r>
    </w:p>
    <w:p w:rsidR="002E4B76" w:rsidRDefault="007D5F0B" w:rsidP="007D5F0B">
      <w:pPr>
        <w:pStyle w:val="PartNumber"/>
        <w:spacing w:after="0"/>
      </w:pPr>
      <w:r>
        <w:tab/>
      </w:r>
      <w:r w:rsidR="008356B3">
        <w:t>PT936-6</w:t>
      </w:r>
      <w:r w:rsidR="005D0B2F">
        <w:t>0</w:t>
      </w:r>
      <w:r w:rsidR="008356B3">
        <w:t>120-XX</w:t>
      </w:r>
    </w:p>
    <w:p w:rsidR="0000243D" w:rsidRDefault="002E4B76" w:rsidP="002E4B76">
      <w:pPr>
        <w:pStyle w:val="PartNumber"/>
        <w:spacing w:after="0"/>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rPr>
          <w:noProof/>
        </w:rPr>
        <mc:AlternateContent>
          <mc:Choice Requires="wps">
            <w:drawing>
              <wp:anchor distT="0" distB="0" distL="114300" distR="114300" simplePos="0" relativeHeight="251701760" behindDoc="0" locked="1" layoutInCell="1" allowOverlap="1" wp14:anchorId="1B5AE548" wp14:editId="091AB23B">
                <wp:simplePos x="0" y="0"/>
                <wp:positionH relativeFrom="column">
                  <wp:posOffset>-88900</wp:posOffset>
                </wp:positionH>
                <wp:positionV relativeFrom="paragraph">
                  <wp:posOffset>-2540</wp:posOffset>
                </wp:positionV>
                <wp:extent cx="0" cy="188595"/>
                <wp:effectExtent l="38100" t="0" r="57150" b="59055"/>
                <wp:wrapNone/>
                <wp:docPr id="457" name="Straight Connector 457"/>
                <wp:cNvGraphicFramePr/>
                <a:graphic xmlns:a="http://schemas.openxmlformats.org/drawingml/2006/main">
                  <a:graphicData uri="http://schemas.microsoft.com/office/word/2010/wordprocessingShape">
                    <wps:wsp>
                      <wps:cNvCnPr/>
                      <wps:spPr>
                        <a:xfrm>
                          <a:off x="0" y="0"/>
                          <a:ext cx="0" cy="18859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85ECF4" id="Straight Connector 457" o:spid="_x0000_s1026" style="position:absolute;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2pt" to="-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" strokecolor="black [3213]" strokeweight="7.5pt">
                <v:stroke linestyle="thinThin" joinstyle="miter"/>
                <w10:anchorlock/>
              </v:line>
            </w:pict>
          </mc:Fallback>
        </mc:AlternateContent>
      </w:r>
      <w:r>
        <w:tab/>
      </w:r>
      <w:r>
        <w:t>PT936-60</w:t>
      </w:r>
      <w:r>
        <w:t>17</w:t>
      </w:r>
      <w:r>
        <w:t>0-XX</w:t>
      </w:r>
      <w:r>
        <w:t xml:space="preserve"> </w:t>
      </w:r>
      <w:r w:rsidR="0000243D">
        <w:br w:type="column"/>
      </w:r>
      <w:bookmarkStart w:id="0" w:name="_GoBack"/>
      <w:bookmarkEnd w:id="0"/>
    </w:p>
    <w:p w:rsidR="0000243D" w:rsidRDefault="0000243D">
      <w:pPr>
        <w:pStyle w:val="PrepTitle"/>
      </w:pPr>
      <w:r>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blPrEx>
          <w:tblCellMar>
            <w:top w:w="0" w:type="dxa"/>
            <w:bottom w:w="0" w:type="dxa"/>
          </w:tblCellMar>
        </w:tblPrEx>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204397">
        <w:tblPrEx>
          <w:tblCellMar>
            <w:top w:w="0" w:type="dxa"/>
            <w:bottom w:w="0" w:type="dxa"/>
          </w:tblCellMar>
        </w:tblPrEx>
        <w:tc>
          <w:tcPr>
            <w:tcW w:w="792" w:type="dxa"/>
            <w:tcBorders>
              <w:top w:val="single" w:sz="6" w:space="0" w:color="auto"/>
            </w:tcBorders>
            <w:vAlign w:val="center"/>
          </w:tcPr>
          <w:p w:rsidR="00204397" w:rsidRDefault="00204397" w:rsidP="00E43049">
            <w:pPr>
              <w:pStyle w:val="PrepText"/>
              <w:jc w:val="center"/>
              <w:rPr>
                <w:bCs/>
              </w:rPr>
            </w:pPr>
            <w:r>
              <w:rPr>
                <w:bCs/>
              </w:rPr>
              <w:t>1</w:t>
            </w:r>
          </w:p>
        </w:tc>
        <w:tc>
          <w:tcPr>
            <w:tcW w:w="1368" w:type="dxa"/>
            <w:tcBorders>
              <w:top w:val="single" w:sz="6" w:space="0" w:color="auto"/>
            </w:tcBorders>
            <w:vAlign w:val="center"/>
          </w:tcPr>
          <w:p w:rsidR="00204397" w:rsidRPr="00204397" w:rsidRDefault="00204397" w:rsidP="00E43049">
            <w:pPr>
              <w:jc w:val="center"/>
              <w:rPr>
                <w:sz w:val="20"/>
              </w:rPr>
            </w:pPr>
            <w:r w:rsidRPr="00204397">
              <w:rPr>
                <w:sz w:val="20"/>
              </w:rPr>
              <w:t>1</w:t>
            </w:r>
          </w:p>
        </w:tc>
        <w:tc>
          <w:tcPr>
            <w:tcW w:w="2808" w:type="dxa"/>
            <w:tcBorders>
              <w:top w:val="single" w:sz="6" w:space="0" w:color="auto"/>
            </w:tcBorders>
          </w:tcPr>
          <w:p w:rsidR="00204397" w:rsidRPr="00204397" w:rsidRDefault="007C40B6" w:rsidP="00F56892">
            <w:pPr>
              <w:rPr>
                <w:sz w:val="20"/>
              </w:rPr>
            </w:pPr>
            <w:r>
              <w:rPr>
                <w:sz w:val="20"/>
              </w:rPr>
              <w:t>Front Driver Door</w:t>
            </w:r>
            <w:r w:rsidR="004A57BA">
              <w:rPr>
                <w:sz w:val="20"/>
              </w:rPr>
              <w:t xml:space="preserve"> </w:t>
            </w:r>
            <w:r w:rsidR="00D045AD">
              <w:rPr>
                <w:sz w:val="20"/>
              </w:rPr>
              <w:t>Guard</w:t>
            </w: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2</w:t>
            </w:r>
          </w:p>
        </w:tc>
        <w:tc>
          <w:tcPr>
            <w:tcW w:w="1368" w:type="dxa"/>
          </w:tcPr>
          <w:p w:rsidR="00204397" w:rsidRPr="00204397" w:rsidRDefault="007C40B6" w:rsidP="00F56892">
            <w:pPr>
              <w:jc w:val="center"/>
              <w:rPr>
                <w:sz w:val="20"/>
              </w:rPr>
            </w:pPr>
            <w:r>
              <w:rPr>
                <w:sz w:val="20"/>
              </w:rPr>
              <w:t>1</w:t>
            </w:r>
          </w:p>
        </w:tc>
        <w:tc>
          <w:tcPr>
            <w:tcW w:w="2808" w:type="dxa"/>
          </w:tcPr>
          <w:p w:rsidR="00204397" w:rsidRPr="00204397" w:rsidRDefault="007C40B6" w:rsidP="00F56892">
            <w:pPr>
              <w:rPr>
                <w:sz w:val="20"/>
              </w:rPr>
            </w:pPr>
            <w:r>
              <w:rPr>
                <w:sz w:val="20"/>
              </w:rPr>
              <w:t>Front Passenger Door</w:t>
            </w:r>
            <w:r w:rsidR="004A57BA">
              <w:rPr>
                <w:sz w:val="20"/>
              </w:rPr>
              <w:t xml:space="preserve"> </w:t>
            </w:r>
            <w:r w:rsidR="00D045AD">
              <w:rPr>
                <w:sz w:val="20"/>
              </w:rPr>
              <w:t>Guard</w:t>
            </w: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3</w:t>
            </w:r>
          </w:p>
        </w:tc>
        <w:tc>
          <w:tcPr>
            <w:tcW w:w="1368" w:type="dxa"/>
          </w:tcPr>
          <w:p w:rsidR="00204397" w:rsidRPr="00204397" w:rsidRDefault="007C40B6" w:rsidP="00F56892">
            <w:pPr>
              <w:jc w:val="center"/>
              <w:rPr>
                <w:sz w:val="20"/>
              </w:rPr>
            </w:pPr>
            <w:r>
              <w:rPr>
                <w:sz w:val="20"/>
              </w:rPr>
              <w:t>1</w:t>
            </w:r>
          </w:p>
        </w:tc>
        <w:tc>
          <w:tcPr>
            <w:tcW w:w="2808" w:type="dxa"/>
          </w:tcPr>
          <w:p w:rsidR="00204397" w:rsidRPr="00204397" w:rsidRDefault="007C40B6" w:rsidP="00F56892">
            <w:pPr>
              <w:rPr>
                <w:sz w:val="20"/>
              </w:rPr>
            </w:pPr>
            <w:r>
              <w:rPr>
                <w:sz w:val="20"/>
              </w:rPr>
              <w:t xml:space="preserve">Rear Driver Door </w:t>
            </w:r>
            <w:r w:rsidR="00D045AD">
              <w:rPr>
                <w:sz w:val="20"/>
              </w:rPr>
              <w:t>Guard</w:t>
            </w:r>
          </w:p>
        </w:tc>
      </w:tr>
      <w:tr w:rsidR="00204397">
        <w:tblPrEx>
          <w:tblCellMar>
            <w:top w:w="0" w:type="dxa"/>
            <w:bottom w:w="0" w:type="dxa"/>
          </w:tblCellMar>
        </w:tblPrEx>
        <w:tc>
          <w:tcPr>
            <w:tcW w:w="792" w:type="dxa"/>
          </w:tcPr>
          <w:p w:rsidR="00204397" w:rsidRDefault="007C40B6" w:rsidP="007C40B6">
            <w:pPr>
              <w:pStyle w:val="PrepText"/>
              <w:jc w:val="center"/>
              <w:rPr>
                <w:bCs/>
              </w:rPr>
            </w:pPr>
            <w:r>
              <w:rPr>
                <w:bCs/>
              </w:rPr>
              <w:t>4</w:t>
            </w:r>
          </w:p>
        </w:tc>
        <w:tc>
          <w:tcPr>
            <w:tcW w:w="1368" w:type="dxa"/>
          </w:tcPr>
          <w:p w:rsidR="00204397" w:rsidRDefault="007C40B6" w:rsidP="007C40B6">
            <w:pPr>
              <w:pStyle w:val="PrepText"/>
              <w:jc w:val="center"/>
              <w:rPr>
                <w:bCs/>
              </w:rPr>
            </w:pPr>
            <w:r>
              <w:rPr>
                <w:bCs/>
              </w:rPr>
              <w:t>1</w:t>
            </w:r>
          </w:p>
        </w:tc>
        <w:tc>
          <w:tcPr>
            <w:tcW w:w="2808" w:type="dxa"/>
          </w:tcPr>
          <w:p w:rsidR="00204397" w:rsidRDefault="007C40B6">
            <w:pPr>
              <w:pStyle w:val="PrepText"/>
              <w:rPr>
                <w:bCs/>
              </w:rPr>
            </w:pPr>
            <w:r>
              <w:t xml:space="preserve">Rear Passenger Door </w:t>
            </w:r>
            <w:r w:rsidR="00D045AD">
              <w:t>Guard</w:t>
            </w: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blPrEx>
          <w:tblCellMar>
            <w:top w:w="0" w:type="dxa"/>
            <w:bottom w:w="0" w:type="dxa"/>
          </w:tblCellMar>
        </w:tblPrEx>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204397">
        <w:tblPrEx>
          <w:tblCellMar>
            <w:top w:w="0" w:type="dxa"/>
            <w:bottom w:w="0" w:type="dxa"/>
          </w:tblCellMar>
        </w:tblPrEx>
        <w:tc>
          <w:tcPr>
            <w:tcW w:w="792" w:type="dxa"/>
            <w:tcBorders>
              <w:top w:val="single" w:sz="6" w:space="0" w:color="auto"/>
            </w:tcBorders>
          </w:tcPr>
          <w:p w:rsidR="00204397" w:rsidRDefault="00204397" w:rsidP="00204397">
            <w:pPr>
              <w:pStyle w:val="PrepText"/>
              <w:jc w:val="center"/>
              <w:rPr>
                <w:bCs/>
              </w:rPr>
            </w:pPr>
            <w:r>
              <w:rPr>
                <w:bCs/>
              </w:rPr>
              <w:t>1</w:t>
            </w:r>
          </w:p>
        </w:tc>
        <w:tc>
          <w:tcPr>
            <w:tcW w:w="1368" w:type="dxa"/>
            <w:tcBorders>
              <w:top w:val="single" w:sz="6" w:space="0" w:color="auto"/>
            </w:tcBorders>
          </w:tcPr>
          <w:p w:rsidR="00204397" w:rsidRPr="00204397" w:rsidRDefault="00927DA3" w:rsidP="00F56892">
            <w:pPr>
              <w:jc w:val="center"/>
              <w:rPr>
                <w:sz w:val="20"/>
              </w:rPr>
            </w:pPr>
            <w:r>
              <w:rPr>
                <w:sz w:val="20"/>
              </w:rPr>
              <w:t>N/A</w:t>
            </w:r>
          </w:p>
        </w:tc>
        <w:tc>
          <w:tcPr>
            <w:tcW w:w="2808" w:type="dxa"/>
            <w:tcBorders>
              <w:top w:val="single" w:sz="6" w:space="0" w:color="auto"/>
            </w:tcBorders>
          </w:tcPr>
          <w:p w:rsidR="00204397" w:rsidRPr="00204397" w:rsidRDefault="00204397" w:rsidP="00F56892">
            <w:pPr>
              <w:rPr>
                <w:sz w:val="20"/>
              </w:rPr>
            </w:pP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2</w:t>
            </w:r>
          </w:p>
        </w:tc>
        <w:tc>
          <w:tcPr>
            <w:tcW w:w="1368" w:type="dxa"/>
          </w:tcPr>
          <w:p w:rsidR="00204397" w:rsidRPr="00204397" w:rsidRDefault="00204397" w:rsidP="00F56892">
            <w:pPr>
              <w:jc w:val="center"/>
              <w:rPr>
                <w:sz w:val="20"/>
              </w:rPr>
            </w:pPr>
          </w:p>
        </w:tc>
        <w:tc>
          <w:tcPr>
            <w:tcW w:w="2808" w:type="dxa"/>
          </w:tcPr>
          <w:p w:rsidR="00204397" w:rsidRPr="00204397" w:rsidRDefault="00204397" w:rsidP="00F56892">
            <w:pPr>
              <w:rPr>
                <w:sz w:val="20"/>
              </w:rPr>
            </w:pP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3</w:t>
            </w:r>
          </w:p>
        </w:tc>
        <w:tc>
          <w:tcPr>
            <w:tcW w:w="1368" w:type="dxa"/>
          </w:tcPr>
          <w:p w:rsidR="00204397" w:rsidRDefault="00204397">
            <w:pPr>
              <w:pStyle w:val="PrepText"/>
              <w:rPr>
                <w:bCs/>
              </w:rPr>
            </w:pPr>
          </w:p>
        </w:tc>
        <w:tc>
          <w:tcPr>
            <w:tcW w:w="2808" w:type="dxa"/>
          </w:tcPr>
          <w:p w:rsidR="00204397" w:rsidRDefault="00204397">
            <w:pPr>
              <w:pStyle w:val="PrepText"/>
              <w:rPr>
                <w:bCs/>
              </w:rPr>
            </w:pPr>
          </w:p>
        </w:tc>
      </w:tr>
      <w:tr w:rsidR="00204397">
        <w:tblPrEx>
          <w:tblCellMar>
            <w:top w:w="0" w:type="dxa"/>
            <w:bottom w:w="0" w:type="dxa"/>
          </w:tblCellMar>
        </w:tblPrEx>
        <w:tc>
          <w:tcPr>
            <w:tcW w:w="792" w:type="dxa"/>
          </w:tcPr>
          <w:p w:rsidR="00204397" w:rsidRDefault="00204397" w:rsidP="00204397">
            <w:pPr>
              <w:pStyle w:val="PrepText"/>
              <w:jc w:val="center"/>
              <w:rPr>
                <w:bCs/>
              </w:rPr>
            </w:pPr>
          </w:p>
        </w:tc>
        <w:tc>
          <w:tcPr>
            <w:tcW w:w="1368" w:type="dxa"/>
          </w:tcPr>
          <w:p w:rsidR="00204397" w:rsidRDefault="00204397">
            <w:pPr>
              <w:pStyle w:val="PrepText"/>
              <w:rPr>
                <w:bCs/>
              </w:rPr>
            </w:pPr>
          </w:p>
        </w:tc>
        <w:tc>
          <w:tcPr>
            <w:tcW w:w="2808" w:type="dxa"/>
          </w:tcPr>
          <w:p w:rsidR="00204397" w:rsidRDefault="00204397">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blPrEx>
          <w:tblCellMar>
            <w:top w:w="0" w:type="dxa"/>
            <w:bottom w:w="0" w:type="dxa"/>
          </w:tblCellMar>
        </w:tblPrEx>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blPrEx>
          <w:tblCellMar>
            <w:top w:w="0" w:type="dxa"/>
            <w:bottom w:w="0" w:type="dxa"/>
          </w:tblCellMar>
        </w:tblPrEx>
        <w:tc>
          <w:tcPr>
            <w:tcW w:w="792" w:type="dxa"/>
            <w:tcBorders>
              <w:top w:val="single" w:sz="6" w:space="0" w:color="auto"/>
            </w:tcBorders>
          </w:tcPr>
          <w:p w:rsidR="0000243D" w:rsidRDefault="0000243D" w:rsidP="00204397">
            <w:pPr>
              <w:pStyle w:val="PrepText"/>
              <w:jc w:val="center"/>
              <w:rPr>
                <w:bCs/>
              </w:rPr>
            </w:pPr>
            <w:r>
              <w:rPr>
                <w:bCs/>
              </w:rPr>
              <w:t>1</w:t>
            </w:r>
          </w:p>
        </w:tc>
        <w:tc>
          <w:tcPr>
            <w:tcW w:w="1368" w:type="dxa"/>
            <w:tcBorders>
              <w:top w:val="single" w:sz="6" w:space="0" w:color="auto"/>
            </w:tcBorders>
          </w:tcPr>
          <w:p w:rsidR="0000243D" w:rsidRDefault="00DF434F" w:rsidP="00204397">
            <w:pPr>
              <w:pStyle w:val="PrepText"/>
              <w:jc w:val="center"/>
              <w:rPr>
                <w:bCs/>
              </w:rPr>
            </w:pPr>
            <w:r>
              <w:rPr>
                <w:bCs/>
              </w:rPr>
              <w:t>A/R</w:t>
            </w:r>
          </w:p>
        </w:tc>
        <w:tc>
          <w:tcPr>
            <w:tcW w:w="2808" w:type="dxa"/>
            <w:tcBorders>
              <w:top w:val="single" w:sz="6" w:space="0" w:color="auto"/>
            </w:tcBorders>
          </w:tcPr>
          <w:p w:rsidR="0000243D" w:rsidRDefault="00961796">
            <w:pPr>
              <w:pStyle w:val="PrepText"/>
              <w:rPr>
                <w:bCs/>
              </w:rPr>
            </w:pPr>
            <w:r>
              <w:rPr>
                <w:bCs/>
              </w:rPr>
              <w:t>Distilled water</w:t>
            </w:r>
            <w:r w:rsidR="00DF434F">
              <w:rPr>
                <w:bCs/>
              </w:rPr>
              <w:t xml:space="preserve"> (spray bottle)</w:t>
            </w:r>
          </w:p>
        </w:tc>
      </w:tr>
      <w:tr w:rsidR="0000243D">
        <w:tblPrEx>
          <w:tblCellMar>
            <w:top w:w="0" w:type="dxa"/>
            <w:bottom w:w="0" w:type="dxa"/>
          </w:tblCellMar>
        </w:tblPrEx>
        <w:tc>
          <w:tcPr>
            <w:tcW w:w="792" w:type="dxa"/>
          </w:tcPr>
          <w:p w:rsidR="0000243D" w:rsidRDefault="0000243D" w:rsidP="00204397">
            <w:pPr>
              <w:pStyle w:val="PrepText"/>
              <w:jc w:val="center"/>
              <w:rPr>
                <w:bCs/>
              </w:rPr>
            </w:pPr>
            <w:r>
              <w:rPr>
                <w:bCs/>
              </w:rPr>
              <w:t>2</w:t>
            </w:r>
          </w:p>
        </w:tc>
        <w:tc>
          <w:tcPr>
            <w:tcW w:w="1368" w:type="dxa"/>
          </w:tcPr>
          <w:p w:rsidR="0000243D" w:rsidRDefault="00961796" w:rsidP="007C40B6">
            <w:pPr>
              <w:pStyle w:val="PrepText"/>
              <w:jc w:val="center"/>
              <w:rPr>
                <w:bCs/>
              </w:rPr>
            </w:pPr>
            <w:r>
              <w:rPr>
                <w:bCs/>
              </w:rPr>
              <w:t>A/R</w:t>
            </w:r>
          </w:p>
        </w:tc>
        <w:tc>
          <w:tcPr>
            <w:tcW w:w="2808" w:type="dxa"/>
          </w:tcPr>
          <w:p w:rsidR="0000243D" w:rsidRDefault="00961796">
            <w:pPr>
              <w:pStyle w:val="PrepText"/>
              <w:rPr>
                <w:bCs/>
              </w:rPr>
            </w:pPr>
            <w:r>
              <w:rPr>
                <w:bCs/>
              </w:rPr>
              <w:t>Lint-free towel</w:t>
            </w:r>
          </w:p>
        </w:tc>
      </w:tr>
      <w:tr w:rsidR="0000243D">
        <w:tblPrEx>
          <w:tblCellMar>
            <w:top w:w="0" w:type="dxa"/>
            <w:bottom w:w="0" w:type="dxa"/>
          </w:tblCellMar>
        </w:tblPrEx>
        <w:tc>
          <w:tcPr>
            <w:tcW w:w="792" w:type="dxa"/>
          </w:tcPr>
          <w:p w:rsidR="0000243D" w:rsidRDefault="0000243D" w:rsidP="00204397">
            <w:pPr>
              <w:pStyle w:val="PrepText"/>
              <w:jc w:val="center"/>
              <w:rPr>
                <w:bCs/>
              </w:rPr>
            </w:pPr>
            <w:r>
              <w:rPr>
                <w:bCs/>
              </w:rPr>
              <w:t>3</w:t>
            </w:r>
          </w:p>
        </w:tc>
        <w:tc>
          <w:tcPr>
            <w:tcW w:w="1368" w:type="dxa"/>
          </w:tcPr>
          <w:p w:rsidR="0000243D" w:rsidRDefault="006D712C" w:rsidP="007C40B6">
            <w:pPr>
              <w:pStyle w:val="PrepText"/>
              <w:jc w:val="center"/>
              <w:rPr>
                <w:bCs/>
              </w:rPr>
            </w:pPr>
            <w:r>
              <w:rPr>
                <w:bCs/>
              </w:rPr>
              <w:t>A/R</w:t>
            </w:r>
          </w:p>
        </w:tc>
        <w:tc>
          <w:tcPr>
            <w:tcW w:w="2808" w:type="dxa"/>
          </w:tcPr>
          <w:p w:rsidR="0000243D" w:rsidRDefault="006D712C">
            <w:pPr>
              <w:pStyle w:val="PrepText"/>
              <w:rPr>
                <w:bCs/>
              </w:rPr>
            </w:pPr>
            <w:r>
              <w:rPr>
                <w:bCs/>
              </w:rPr>
              <w:t>Blue painter</w:t>
            </w:r>
            <w:r w:rsidR="007E5FA0">
              <w:rPr>
                <w:bCs/>
              </w:rPr>
              <w:t>’</w:t>
            </w:r>
            <w:r>
              <w:rPr>
                <w:bCs/>
              </w:rPr>
              <w:t>s masking tape</w:t>
            </w:r>
          </w:p>
        </w:tc>
      </w:tr>
      <w:tr w:rsidR="0000243D">
        <w:tblPrEx>
          <w:tblCellMar>
            <w:top w:w="0" w:type="dxa"/>
            <w:bottom w:w="0" w:type="dxa"/>
          </w:tblCellMar>
        </w:tblPrEx>
        <w:tc>
          <w:tcPr>
            <w:tcW w:w="792" w:type="dxa"/>
          </w:tcPr>
          <w:p w:rsidR="0000243D" w:rsidRDefault="004007F8" w:rsidP="007C40B6">
            <w:pPr>
              <w:pStyle w:val="PrepText"/>
              <w:jc w:val="center"/>
              <w:rPr>
                <w:bCs/>
              </w:rPr>
            </w:pPr>
            <w:r>
              <w:rPr>
                <w:bCs/>
              </w:rPr>
              <w:t>4</w:t>
            </w:r>
          </w:p>
        </w:tc>
        <w:tc>
          <w:tcPr>
            <w:tcW w:w="1368" w:type="dxa"/>
          </w:tcPr>
          <w:p w:rsidR="0000243D" w:rsidRDefault="004007F8" w:rsidP="007C40B6">
            <w:pPr>
              <w:pStyle w:val="PrepText"/>
              <w:jc w:val="center"/>
              <w:rPr>
                <w:bCs/>
              </w:rPr>
            </w:pPr>
            <w:r>
              <w:rPr>
                <w:bCs/>
              </w:rPr>
              <w:t>1</w:t>
            </w:r>
          </w:p>
        </w:tc>
        <w:tc>
          <w:tcPr>
            <w:tcW w:w="2808" w:type="dxa"/>
          </w:tcPr>
          <w:p w:rsidR="0000243D" w:rsidRDefault="004007F8">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blPrEx>
          <w:tblCellMar>
            <w:top w:w="0" w:type="dxa"/>
            <w:bottom w:w="0" w:type="dxa"/>
          </w:tblCellMar>
        </w:tblPrEx>
        <w:tc>
          <w:tcPr>
            <w:tcW w:w="4968" w:type="dxa"/>
          </w:tcPr>
          <w:p w:rsidR="0000243D" w:rsidRDefault="007C40B6">
            <w:pPr>
              <w:pStyle w:val="PrepText"/>
            </w:pPr>
            <w:r>
              <w:t>None</w:t>
            </w: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700"/>
        <w:gridCol w:w="2268"/>
      </w:tblGrid>
      <w:tr w:rsidR="0000243D">
        <w:tblPrEx>
          <w:tblCellMar>
            <w:top w:w="0" w:type="dxa"/>
            <w:bottom w:w="0" w:type="dxa"/>
          </w:tblCellMar>
        </w:tblPrEx>
        <w:tc>
          <w:tcPr>
            <w:tcW w:w="2700"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268" w:type="dxa"/>
            <w:tcBorders>
              <w:top w:val="single" w:sz="12" w:space="0" w:color="auto"/>
              <w:bottom w:val="single" w:sz="6" w:space="0" w:color="auto"/>
            </w:tcBorders>
          </w:tcPr>
          <w:p w:rsidR="0000243D" w:rsidRDefault="0000243D">
            <w:pPr>
              <w:pStyle w:val="ToolsRedTitle"/>
            </w:pPr>
            <w:r>
              <w:t>Notes</w:t>
            </w:r>
          </w:p>
        </w:tc>
      </w:tr>
      <w:tr w:rsidR="0000243D">
        <w:tblPrEx>
          <w:tblCellMar>
            <w:top w:w="0" w:type="dxa"/>
            <w:bottom w:w="0" w:type="dxa"/>
          </w:tblCellMar>
        </w:tblPrEx>
        <w:tc>
          <w:tcPr>
            <w:tcW w:w="2700" w:type="dxa"/>
            <w:tcBorders>
              <w:top w:val="single" w:sz="6" w:space="0" w:color="auto"/>
            </w:tcBorders>
          </w:tcPr>
          <w:p w:rsidR="0000243D" w:rsidRDefault="004007F8">
            <w:pPr>
              <w:pStyle w:val="ToolsRedtext"/>
            </w:pPr>
            <w:r>
              <w:t>None</w:t>
            </w:r>
          </w:p>
        </w:tc>
        <w:tc>
          <w:tcPr>
            <w:tcW w:w="2268" w:type="dxa"/>
            <w:tcBorders>
              <w:top w:val="single" w:sz="6" w:space="0" w:color="auto"/>
            </w:tcBorders>
          </w:tcPr>
          <w:p w:rsidR="0000243D" w:rsidRDefault="0000243D">
            <w:pPr>
              <w:pStyle w:val="ToolsRedtext"/>
            </w:pPr>
          </w:p>
        </w:tc>
      </w:tr>
      <w:tr w:rsidR="0000243D">
        <w:tblPrEx>
          <w:tblCellMar>
            <w:top w:w="0" w:type="dxa"/>
            <w:bottom w:w="0" w:type="dxa"/>
          </w:tblCellMar>
        </w:tblPrEx>
        <w:tc>
          <w:tcPr>
            <w:tcW w:w="2700" w:type="dxa"/>
          </w:tcPr>
          <w:p w:rsidR="0000243D" w:rsidRDefault="0000243D">
            <w:pPr>
              <w:pStyle w:val="ToolsRedtext"/>
            </w:pPr>
          </w:p>
        </w:tc>
        <w:tc>
          <w:tcPr>
            <w:tcW w:w="2268" w:type="dxa"/>
          </w:tcPr>
          <w:p w:rsidR="0000243D" w:rsidRDefault="0000243D">
            <w:pPr>
              <w:pStyle w:val="ToolsRedtext"/>
            </w:pPr>
          </w:p>
        </w:tc>
      </w:tr>
      <w:tr w:rsidR="0000243D">
        <w:tblPrEx>
          <w:tblCellMar>
            <w:top w:w="0" w:type="dxa"/>
            <w:bottom w:w="0" w:type="dxa"/>
          </w:tblCellMar>
        </w:tblPrEx>
        <w:tc>
          <w:tcPr>
            <w:tcW w:w="2700" w:type="dxa"/>
          </w:tcPr>
          <w:p w:rsidR="0000243D" w:rsidRDefault="0000243D">
            <w:pPr>
              <w:pStyle w:val="ToolsBlackTitle"/>
            </w:pPr>
            <w:r>
              <w:t>Special Tools</w:t>
            </w:r>
          </w:p>
        </w:tc>
        <w:tc>
          <w:tcPr>
            <w:tcW w:w="2268" w:type="dxa"/>
          </w:tcPr>
          <w:p w:rsidR="0000243D" w:rsidRDefault="0000243D">
            <w:pPr>
              <w:pStyle w:val="ToolsBlackTitle"/>
            </w:pPr>
            <w:r>
              <w:t>Notes</w:t>
            </w:r>
          </w:p>
        </w:tc>
      </w:tr>
      <w:tr w:rsidR="00F7226B">
        <w:tblPrEx>
          <w:tblCellMar>
            <w:top w:w="0" w:type="dxa"/>
            <w:bottom w:w="0" w:type="dxa"/>
          </w:tblCellMar>
        </w:tblPrEx>
        <w:tc>
          <w:tcPr>
            <w:tcW w:w="2700" w:type="dxa"/>
          </w:tcPr>
          <w:p w:rsidR="00F7226B" w:rsidRPr="00204397" w:rsidRDefault="00D14D56" w:rsidP="00D500A3">
            <w:pPr>
              <w:rPr>
                <w:sz w:val="20"/>
              </w:rPr>
            </w:pPr>
            <w:r>
              <w:rPr>
                <w:sz w:val="20"/>
              </w:rPr>
              <w:t xml:space="preserve">PPO </w:t>
            </w:r>
            <w:r w:rsidR="00556744">
              <w:rPr>
                <w:sz w:val="20"/>
              </w:rPr>
              <w:t xml:space="preserve">Magnetic Template </w:t>
            </w:r>
          </w:p>
        </w:tc>
        <w:tc>
          <w:tcPr>
            <w:tcW w:w="2268" w:type="dxa"/>
          </w:tcPr>
          <w:p w:rsidR="00DD4823" w:rsidRDefault="00F66A56" w:rsidP="00D500A3">
            <w:pPr>
              <w:rPr>
                <w:sz w:val="20"/>
              </w:rPr>
            </w:pPr>
            <w:r>
              <w:rPr>
                <w:sz w:val="20"/>
              </w:rPr>
              <w:t>IADS p/n =</w:t>
            </w:r>
            <w:r w:rsidR="00DD4823">
              <w:rPr>
                <w:sz w:val="20"/>
              </w:rPr>
              <w:t xml:space="preserve"> </w:t>
            </w:r>
          </w:p>
          <w:p w:rsidR="00F7226B" w:rsidRPr="009F355B" w:rsidRDefault="005D0B2F" w:rsidP="00D500A3">
            <w:pPr>
              <w:rPr>
                <w:sz w:val="20"/>
              </w:rPr>
            </w:pPr>
            <w:r>
              <w:rPr>
                <w:sz w:val="20"/>
              </w:rPr>
              <w:t>GX4</w:t>
            </w:r>
            <w:r w:rsidR="008356B3">
              <w:rPr>
                <w:sz w:val="20"/>
              </w:rPr>
              <w:t>12</w:t>
            </w:r>
            <w:r w:rsidR="00AD4598" w:rsidRPr="009F355B">
              <w:rPr>
                <w:sz w:val="20"/>
              </w:rPr>
              <w:t>-D5-01</w:t>
            </w:r>
          </w:p>
        </w:tc>
      </w:tr>
      <w:tr w:rsidR="00F7226B">
        <w:tblPrEx>
          <w:tblCellMar>
            <w:top w:w="0" w:type="dxa"/>
            <w:bottom w:w="0" w:type="dxa"/>
          </w:tblCellMar>
        </w:tblPrEx>
        <w:tc>
          <w:tcPr>
            <w:tcW w:w="2700" w:type="dxa"/>
          </w:tcPr>
          <w:p w:rsidR="00F7226B" w:rsidRDefault="00D14D56" w:rsidP="00D500A3">
            <w:pPr>
              <w:pStyle w:val="ToolBlackText"/>
            </w:pPr>
            <w:r>
              <w:t xml:space="preserve">DIO </w:t>
            </w:r>
            <w:r w:rsidR="002E1EC3">
              <w:t>Paper Door Templates</w:t>
            </w:r>
          </w:p>
        </w:tc>
        <w:tc>
          <w:tcPr>
            <w:tcW w:w="2268" w:type="dxa"/>
          </w:tcPr>
          <w:p w:rsidR="00F139D8" w:rsidRDefault="002E1EC3" w:rsidP="00D500A3">
            <w:pPr>
              <w:pStyle w:val="ToolBlackText"/>
            </w:pPr>
            <w:r>
              <w:t>See last page of these</w:t>
            </w:r>
          </w:p>
          <w:p w:rsidR="00F7226B" w:rsidRDefault="00F139D8" w:rsidP="00D500A3">
            <w:pPr>
              <w:pStyle w:val="ToolBlackText"/>
            </w:pPr>
            <w:r>
              <w:t>instructions</w:t>
            </w:r>
            <w:r w:rsidR="002E1EC3">
              <w:t xml:space="preserve"> </w:t>
            </w:r>
          </w:p>
        </w:tc>
      </w:tr>
      <w:tr w:rsidR="00204397">
        <w:tblPrEx>
          <w:tblCellMar>
            <w:top w:w="0" w:type="dxa"/>
            <w:bottom w:w="0" w:type="dxa"/>
          </w:tblCellMar>
        </w:tblPrEx>
        <w:tc>
          <w:tcPr>
            <w:tcW w:w="2700" w:type="dxa"/>
          </w:tcPr>
          <w:p w:rsidR="00204397" w:rsidRDefault="00F139D8">
            <w:pPr>
              <w:pStyle w:val="ToolBlackText"/>
            </w:pPr>
            <w:r>
              <w:t>Nylon Removal Tool(NRT)</w:t>
            </w:r>
          </w:p>
        </w:tc>
        <w:tc>
          <w:tcPr>
            <w:tcW w:w="2268" w:type="dxa"/>
          </w:tcPr>
          <w:p w:rsidR="00204397" w:rsidRDefault="00F139D8">
            <w:pPr>
              <w:pStyle w:val="ToolBlackText"/>
            </w:pPr>
            <w:r>
              <w:t>SST p/n =</w:t>
            </w:r>
          </w:p>
          <w:p w:rsidR="00F139D8" w:rsidRDefault="00F139D8">
            <w:pPr>
              <w:pStyle w:val="ToolBlackText"/>
            </w:pPr>
            <w:r>
              <w:t>00002-06002-01</w:t>
            </w:r>
          </w:p>
        </w:tc>
      </w:tr>
      <w:tr w:rsidR="00204397">
        <w:tblPrEx>
          <w:tblCellMar>
            <w:top w:w="0" w:type="dxa"/>
            <w:bottom w:w="0" w:type="dxa"/>
          </w:tblCellMar>
        </w:tblPrEx>
        <w:tc>
          <w:tcPr>
            <w:tcW w:w="2700" w:type="dxa"/>
          </w:tcPr>
          <w:p w:rsidR="00204397" w:rsidRDefault="00204397">
            <w:pPr>
              <w:pStyle w:val="ToolsBlueTitle"/>
            </w:pPr>
            <w:r>
              <w:t>Installation Tools</w:t>
            </w:r>
          </w:p>
        </w:tc>
        <w:tc>
          <w:tcPr>
            <w:tcW w:w="2268" w:type="dxa"/>
          </w:tcPr>
          <w:p w:rsidR="00204397" w:rsidRPr="00D14D56" w:rsidRDefault="00204397">
            <w:pPr>
              <w:pStyle w:val="ToolsBlueTitle"/>
              <w:rPr>
                <w:color w:val="auto"/>
              </w:rPr>
            </w:pPr>
            <w:r>
              <w:t>Notes</w:t>
            </w:r>
          </w:p>
        </w:tc>
      </w:tr>
      <w:tr w:rsidR="00D14D56" w:rsidRPr="00FB0C04">
        <w:tblPrEx>
          <w:tblCellMar>
            <w:top w:w="0" w:type="dxa"/>
            <w:bottom w:w="0" w:type="dxa"/>
          </w:tblCellMar>
        </w:tblPrEx>
        <w:tc>
          <w:tcPr>
            <w:tcW w:w="2700" w:type="dxa"/>
          </w:tcPr>
          <w:p w:rsidR="00D14D56" w:rsidRPr="00204397" w:rsidRDefault="00D14D56" w:rsidP="00F56892">
            <w:pPr>
              <w:rPr>
                <w:color w:val="0000FF"/>
                <w:sz w:val="20"/>
              </w:rPr>
            </w:pPr>
            <w:r>
              <w:rPr>
                <w:color w:val="0000FF"/>
                <w:sz w:val="20"/>
              </w:rPr>
              <w:t>12-oz. rubber mallet</w:t>
            </w:r>
          </w:p>
        </w:tc>
        <w:tc>
          <w:tcPr>
            <w:tcW w:w="2268" w:type="dxa"/>
          </w:tcPr>
          <w:p w:rsidR="00D14D56" w:rsidRDefault="00D14D56" w:rsidP="00B319D5">
            <w:pPr>
              <w:rPr>
                <w:sz w:val="20"/>
                <w:lang w:val="fr-FR"/>
              </w:rPr>
            </w:pPr>
            <w:r w:rsidRPr="00FB0C04">
              <w:rPr>
                <w:color w:val="0000FF"/>
                <w:sz w:val="20"/>
                <w:lang w:val="fr-FR"/>
              </w:rPr>
              <w:t xml:space="preserve">IADS p/n = </w:t>
            </w:r>
            <w:r w:rsidRPr="00FB0C04">
              <w:rPr>
                <w:sz w:val="20"/>
                <w:lang w:val="fr-FR"/>
              </w:rPr>
              <w:t>PRI10-D5-02</w:t>
            </w:r>
          </w:p>
          <w:p w:rsidR="00F139D8" w:rsidRPr="00FB0C04" w:rsidRDefault="00F139D8" w:rsidP="00B319D5">
            <w:pPr>
              <w:rPr>
                <w:color w:val="0000FF"/>
                <w:sz w:val="20"/>
                <w:lang w:val="fr-FR"/>
              </w:rPr>
            </w:pPr>
            <w:r>
              <w:rPr>
                <w:sz w:val="20"/>
                <w:lang w:val="fr-FR"/>
              </w:rPr>
              <w:t>Vaughn, P/N : SF12</w:t>
            </w:r>
          </w:p>
        </w:tc>
      </w:tr>
      <w:tr w:rsidR="00D14D56">
        <w:tblPrEx>
          <w:tblCellMar>
            <w:top w:w="0" w:type="dxa"/>
            <w:bottom w:w="0" w:type="dxa"/>
          </w:tblCellMar>
        </w:tblPrEx>
        <w:tc>
          <w:tcPr>
            <w:tcW w:w="2700" w:type="dxa"/>
          </w:tcPr>
          <w:p w:rsidR="00D14D56" w:rsidRPr="002C231F" w:rsidRDefault="00D14D56">
            <w:pPr>
              <w:pStyle w:val="ToolsGreenTitle"/>
              <w:rPr>
                <w:b w:val="0"/>
                <w:color w:val="0000FF"/>
                <w:sz w:val="20"/>
                <w:szCs w:val="20"/>
              </w:rPr>
            </w:pPr>
          </w:p>
        </w:tc>
        <w:tc>
          <w:tcPr>
            <w:tcW w:w="2268" w:type="dxa"/>
          </w:tcPr>
          <w:p w:rsidR="00D14D56" w:rsidRPr="00556744" w:rsidRDefault="00D14D56" w:rsidP="00B319D5">
            <w:pPr>
              <w:pStyle w:val="ToolsGreenTitle"/>
              <w:rPr>
                <w:b w:val="0"/>
              </w:rPr>
            </w:pPr>
          </w:p>
        </w:tc>
      </w:tr>
      <w:tr w:rsidR="00D14D56">
        <w:tblPrEx>
          <w:tblCellMar>
            <w:top w:w="0" w:type="dxa"/>
            <w:bottom w:w="0" w:type="dxa"/>
          </w:tblCellMar>
        </w:tblPrEx>
        <w:tc>
          <w:tcPr>
            <w:tcW w:w="2700" w:type="dxa"/>
          </w:tcPr>
          <w:p w:rsidR="00D14D56" w:rsidRDefault="00D14D56">
            <w:pPr>
              <w:pStyle w:val="ToolsGreenTitle"/>
            </w:pPr>
            <w:r>
              <w:t>Special Chemicals</w:t>
            </w:r>
          </w:p>
        </w:tc>
        <w:tc>
          <w:tcPr>
            <w:tcW w:w="2268" w:type="dxa"/>
          </w:tcPr>
          <w:p w:rsidR="00D14D56" w:rsidRDefault="00D14D56">
            <w:pPr>
              <w:pStyle w:val="ToolsGreenTitle"/>
            </w:pPr>
            <w:r>
              <w:t>Notes</w:t>
            </w:r>
          </w:p>
        </w:tc>
      </w:tr>
      <w:tr w:rsidR="00D14D56">
        <w:tblPrEx>
          <w:tblCellMar>
            <w:top w:w="0" w:type="dxa"/>
            <w:bottom w:w="0" w:type="dxa"/>
          </w:tblCellMar>
        </w:tblPrEx>
        <w:tc>
          <w:tcPr>
            <w:tcW w:w="2700" w:type="dxa"/>
          </w:tcPr>
          <w:p w:rsidR="00D14D56" w:rsidRDefault="00F52AA1">
            <w:pPr>
              <w:pStyle w:val="ToolGreenText"/>
            </w:pPr>
            <w:r>
              <w:t>Unisource Quic Solv Formula</w:t>
            </w:r>
          </w:p>
          <w:p w:rsidR="00F139D8" w:rsidRDefault="00F139D8">
            <w:pPr>
              <w:pStyle w:val="ToolGreenText"/>
            </w:pPr>
            <w:r>
              <w:t xml:space="preserve">or </w:t>
            </w:r>
            <w:smartTag w:uri="urn:schemas-microsoft-com:office:smarttags" w:element="stockticker">
              <w:r>
                <w:t>VDC</w:t>
              </w:r>
            </w:smartTag>
            <w:r>
              <w:t xml:space="preserve"> Approved Degreaser</w:t>
            </w:r>
          </w:p>
        </w:tc>
        <w:tc>
          <w:tcPr>
            <w:tcW w:w="2268" w:type="dxa"/>
          </w:tcPr>
          <w:p w:rsidR="00D14D56" w:rsidRDefault="003B6D91">
            <w:pPr>
              <w:pStyle w:val="ToolGreenText"/>
            </w:pPr>
            <w:r>
              <w:t>U22937 Degreaser</w:t>
            </w: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blPrEx>
          <w:tblCellMar>
            <w:top w:w="0" w:type="dxa"/>
            <w:bottom w:w="0" w:type="dxa"/>
          </w:tblCellMar>
        </w:tblPrEx>
        <w:tc>
          <w:tcPr>
            <w:tcW w:w="4968" w:type="dxa"/>
          </w:tcPr>
          <w:p w:rsidR="0000243D" w:rsidRDefault="007C40B6">
            <w:pPr>
              <w:pStyle w:val="PrepText"/>
            </w:pPr>
            <w:r>
              <w:t>All</w:t>
            </w:r>
          </w:p>
        </w:tc>
      </w:tr>
    </w:tbl>
    <w:p w:rsidR="0000243D" w:rsidRDefault="002E4B76">
      <w:pPr>
        <w:pStyle w:val="PrepTitle"/>
      </w:pPr>
      <w:r>
        <w:br w:type="column"/>
      </w:r>
      <w:r w:rsidR="0000243D">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00243D">
        <w:tblPrEx>
          <w:tblCellMar>
            <w:top w:w="0" w:type="dxa"/>
            <w:bottom w:w="0" w:type="dxa"/>
          </w:tblCellMar>
        </w:tblPrEx>
        <w:tc>
          <w:tcPr>
            <w:tcW w:w="792" w:type="dxa"/>
          </w:tcPr>
          <w:p w:rsidR="0000243D" w:rsidRDefault="0000243D">
            <w:pPr>
              <w:pStyle w:val="PrepText"/>
              <w:rPr>
                <w:bCs/>
              </w:rPr>
            </w:pPr>
            <w:r>
              <w:t>Item #</w:t>
            </w:r>
          </w:p>
        </w:tc>
        <w:tc>
          <w:tcPr>
            <w:tcW w:w="4176" w:type="dxa"/>
          </w:tcPr>
          <w:p w:rsidR="0000243D" w:rsidRDefault="0000243D">
            <w:pPr>
              <w:pStyle w:val="PrepText"/>
            </w:pPr>
            <w:r>
              <w:t>Accessory</w:t>
            </w: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1</w:t>
            </w:r>
          </w:p>
        </w:tc>
        <w:tc>
          <w:tcPr>
            <w:tcW w:w="4176" w:type="dxa"/>
          </w:tcPr>
          <w:p w:rsidR="00204397" w:rsidRPr="00204397" w:rsidRDefault="00204397" w:rsidP="00F56892">
            <w:pPr>
              <w:rPr>
                <w:sz w:val="20"/>
              </w:rPr>
            </w:pP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2</w:t>
            </w:r>
          </w:p>
        </w:tc>
        <w:tc>
          <w:tcPr>
            <w:tcW w:w="4176" w:type="dxa"/>
          </w:tcPr>
          <w:p w:rsidR="00204397" w:rsidRPr="00204397" w:rsidRDefault="00204397" w:rsidP="00F56892">
            <w:pPr>
              <w:rPr>
                <w:sz w:val="20"/>
              </w:rPr>
            </w:pPr>
          </w:p>
        </w:tc>
      </w:tr>
      <w:tr w:rsidR="00204397">
        <w:tblPrEx>
          <w:tblCellMar>
            <w:top w:w="0" w:type="dxa"/>
            <w:bottom w:w="0" w:type="dxa"/>
          </w:tblCellMar>
        </w:tblPrEx>
        <w:tc>
          <w:tcPr>
            <w:tcW w:w="792" w:type="dxa"/>
          </w:tcPr>
          <w:p w:rsidR="00204397" w:rsidRDefault="00204397" w:rsidP="00204397">
            <w:pPr>
              <w:pStyle w:val="PrepText"/>
              <w:jc w:val="center"/>
              <w:rPr>
                <w:bCs/>
              </w:rPr>
            </w:pPr>
            <w:r>
              <w:rPr>
                <w:bCs/>
              </w:rPr>
              <w:t>3</w:t>
            </w:r>
          </w:p>
        </w:tc>
        <w:tc>
          <w:tcPr>
            <w:tcW w:w="4176" w:type="dxa"/>
          </w:tcPr>
          <w:p w:rsidR="00204397" w:rsidRDefault="00204397">
            <w:pPr>
              <w:pStyle w:val="PrepText"/>
              <w:rPr>
                <w:bCs/>
              </w:rPr>
            </w:pPr>
          </w:p>
        </w:tc>
      </w:tr>
    </w:tbl>
    <w:p w:rsidR="0000243D" w:rsidRDefault="00A07E57" w:rsidP="007D5F0B">
      <w:pPr>
        <w:jc w:val="right"/>
        <w:rPr>
          <w:sz w:val="20"/>
        </w:rPr>
      </w:pPr>
      <w:r>
        <w:rPr>
          <w:sz w:val="20"/>
        </w:rPr>
        <w:t xml:space="preserve"> </w:t>
      </w:r>
      <w:r>
        <w:rPr>
          <w:sz w:val="20"/>
        </w:rPr>
        <w:tab/>
      </w:r>
      <w:r>
        <w:rPr>
          <w:sz w:val="20"/>
        </w:rPr>
        <w:tab/>
      </w:r>
      <w:r>
        <w:rPr>
          <w:sz w:val="20"/>
        </w:rPr>
        <w:tab/>
      </w:r>
      <w:r>
        <w:rPr>
          <w:sz w:val="20"/>
        </w:rPr>
        <w:tab/>
      </w:r>
      <w:r w:rsidR="007D5F0B">
        <w:rPr>
          <w:sz w:val="20"/>
        </w:rPr>
        <w:t>*Mandatory</w:t>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blPrEx>
          <w:tblCellMar>
            <w:top w:w="0" w:type="dxa"/>
            <w:bottom w:w="0" w:type="dxa"/>
          </w:tblCellMar>
        </w:tblPrEx>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blPrEx>
          <w:tblCellMar>
            <w:top w:w="0" w:type="dxa"/>
            <w:bottom w:w="0" w:type="dxa"/>
          </w:tblCellMar>
        </w:tblPrEx>
        <w:tc>
          <w:tcPr>
            <w:tcW w:w="792" w:type="dxa"/>
            <w:tcBorders>
              <w:top w:val="single" w:sz="6" w:space="0" w:color="auto"/>
            </w:tcBorders>
          </w:tcPr>
          <w:p w:rsidR="0000243D" w:rsidRDefault="0000243D" w:rsidP="00E43049">
            <w:pPr>
              <w:pStyle w:val="PrepText"/>
              <w:jc w:val="center"/>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blPrEx>
          <w:tblCellMar>
            <w:top w:w="0" w:type="dxa"/>
            <w:bottom w:w="0" w:type="dxa"/>
          </w:tblCellMar>
        </w:tblPrEx>
        <w:tc>
          <w:tcPr>
            <w:tcW w:w="792" w:type="dxa"/>
          </w:tcPr>
          <w:p w:rsidR="0000243D" w:rsidRDefault="0000243D" w:rsidP="00E43049">
            <w:pPr>
              <w:pStyle w:val="PrepText"/>
              <w:jc w:val="center"/>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blPrEx>
          <w:tblCellMar>
            <w:top w:w="0" w:type="dxa"/>
            <w:bottom w:w="0" w:type="dxa"/>
          </w:tblCellMar>
        </w:tblPrEx>
        <w:tc>
          <w:tcPr>
            <w:tcW w:w="792" w:type="dxa"/>
          </w:tcPr>
          <w:p w:rsidR="0000243D" w:rsidRDefault="0000243D" w:rsidP="00E43049">
            <w:pPr>
              <w:pStyle w:val="PrepText"/>
              <w:jc w:val="center"/>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B9615E">
      <w:r>
        <w:rPr>
          <w:noProof/>
        </w:rPr>
        <mc:AlternateContent>
          <mc:Choice Requires="wpg">
            <w:drawing>
              <wp:anchor distT="0" distB="0" distL="114300" distR="114300" simplePos="0" relativeHeight="251632128" behindDoc="0" locked="0" layoutInCell="1" allowOverlap="1">
                <wp:simplePos x="0" y="0"/>
                <wp:positionH relativeFrom="column">
                  <wp:posOffset>-20495</wp:posOffset>
                </wp:positionH>
                <wp:positionV relativeFrom="paragraph">
                  <wp:posOffset>45611</wp:posOffset>
                </wp:positionV>
                <wp:extent cx="3169920" cy="2568575"/>
                <wp:effectExtent l="0" t="0" r="11430" b="3175"/>
                <wp:wrapNone/>
                <wp:docPr id="27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276"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692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wps:txbx>
                        <wps:bodyPr rot="0" vert="horz" wrap="square" lIns="12700" tIns="12700" rIns="12700" bIns="12700" anchor="t" anchorCtr="0" upright="1">
                          <a:noAutofit/>
                        </wps:bodyPr>
                      </wps:wsp>
                      <pic:pic xmlns:pic="http://schemas.openxmlformats.org/drawingml/2006/picture">
                        <pic:nvPicPr>
                          <pic:cNvPr id="278"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6" name="Group 91"/>
                        <wpg:cNvGrpSpPr>
                          <a:grpSpLocks noChangeAspect="1"/>
                        </wpg:cNvGrpSpPr>
                        <wpg:grpSpPr bwMode="auto">
                          <a:xfrm>
                            <a:off x="6500" y="6325"/>
                            <a:ext cx="74" cy="360"/>
                            <a:chOff x="6981" y="12325"/>
                            <a:chExt cx="95" cy="464"/>
                          </a:xfrm>
                        </wpg:grpSpPr>
                        <wps:wsp>
                          <wps:cNvPr id="287" name="Line 92"/>
                          <wps:cNvCnPr>
                            <a:cxnSpLocks noChangeAspect="1" noChangeShapeType="1"/>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93"/>
                          <wps:cNvCnPr>
                            <a:cxnSpLocks noChangeAspect="1" noChangeShapeType="1"/>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6pt;margin-top:3.6pt;width:249.6pt;height:202.25pt;z-index:25163212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692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R+7DAAAA3AAAAA8AAABkcnMvZG93bnJldi54bWxEj0FrAjEUhO8F/0N4grearQdbtkYpC4Kg&#10;UqpevD2S527o5mVJorv665tCocdhZr5hFqvBteJGIVrPCl6mBQhi7Y3lWsHpuH5+AxETssHWMym4&#10;U4TVcvS0wNL4nr/odki1yBCOJSpoUupKKaNuyGGc+o44excfHKYsQy1NwD7DXStnRTGXDi3nhQY7&#10;qhrS34erU8C77ed+02sbqjMNWj+q6uKtUpPx8PEOItGQ/sN/7Y1RMHudw++ZfAT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lH7sMAAADcAAAADwAAAAAAAAAAAAAAAACf&#10;AgAAZHJzL2Rvd25yZXYueG1sUEsFBgAAAAAEAAQA9wAAAI8DAAAAAA==&#10;">
                  <v:imagedata r:id="rId18"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Ai74A&#10;AADcAAAADwAAAGRycy9kb3ducmV2LnhtbESPzQrCMBCE74LvEFbwpqmCVqpRRBC8iT8PsDZrW2w2&#10;NYla394IgsdhZr5hFqvW1OJJzleWFYyGCQji3OqKCwXn03YwA+EDssbaMil4k4fVsttZYKbtiw/0&#10;PIZCRAj7DBWUITSZlD4vyaAf2oY4elfrDIYoXSG1w1eEm1qOk2QqDVYcF0psaFNSfjs+jIJ9IdeX&#10;xIfcXM19O3mf3IabVKl+r13PQQRqwz/8a++0gnGa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oAIu+AAAA3AAAAA8AAAAAAAAAAAAAAAAAmAIAAGRycy9kb3ducmV2&#10;LnhtbFBLBQYAAAAABAAEAPUAAACDAwAAAAA=&#10;" filled="f" stroked="f" strokeweight="1.5pt">
                  <v:textbox inset="1pt,1pt,1pt,1pt">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EGzGAAAA3AAAAA8AAABkcnMvZG93bnJldi54bWxEj8FOwzAMhu+T9g6RkXbbUqYJqrJsQpu2&#10;VeICAw7crMa0ZY1TJWEtb48PSByt3//nz+vt6Dp1pRBbzwZuFxko4srblmsDb6+HeQ4qJmSLnWcy&#10;8EMRtpvpZI2F9QO/0PWcaiUQjgUaaFLqC61j1ZDDuPA9sWSfPjhMMoZa24CDwF2nl1l2px22LBca&#10;7GnXUHU5fzvRaJ/Ky+mYP+9PH4f3XAc/rL5KY2Y34+MDqERj+l/+a5fWwPJebOUZIYD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gQbMYAAADcAAAADwAAAAAAAAAAAAAA&#10;AACfAgAAZHJzL2Rvd25yZXYueG1sUEsFBgAAAAAEAAQA9wAAAJIDAAAAAA==&#10;">
                  <v:imagedata r:id="rId19"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jtHGAAAA3AAAAA8AAABkcnMvZG93bnJldi54bWxEj0FrwkAUhO8F/8PyBC+lbrTFSuoqURCK&#10;p2pKobfX7GsSzb4Nu6sm/94tFDwOM/MNs1h1phEXcr62rGAyTkAQF1bXXCr4zLdPcxA+IGtsLJOC&#10;njysloOHBabaXnlPl0MoRYSwT1FBFUKbSumLigz6sW2Jo/drncEQpSuldniNcNPIaZLMpMGa40KF&#10;LW0qKk6Hs1Gw7jfZrj+6/JF/Pr60f8mz79ejUqNhl72BCNSFe/i//a4VTOfP8Hc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SO0cYAAADcAAAADwAAAAAAAAAAAAAA&#10;AACfAgAAZHJzL2Rvd25yZXYueG1sUEsFBgAAAAAEAAQA9wAAAJIDAAAAAA==&#10;">
                  <v:imagedata r:id="rId20"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EuLFAAAA3AAAAA8AAABkcnMvZG93bnJldi54bWxEj0FrwkAUhO+C/2F5hV5EN4pITF1FpIXg&#10;QdB4sLdH9jUbzL4N2a2m/74rCB6HmfmGWW1624gbdb52rGA6SUAQl07XXCk4F1/jFIQPyBobx6Tg&#10;jzxs1sPBCjPt7nyk2ylUIkLYZ6jAhNBmUvrSkEU/cS1x9H5cZzFE2VVSd3iPcNvIWZIspMWa44LB&#10;lnaGyuvp1yo48Pc0dfvDqNDH/PpZ5OayXfZKvb/12w8QgfrwCj/buVYwS+fwOB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LixQAAANwAAAAPAAAAAAAAAAAAAAAA&#10;AJ8CAABkcnMvZG93bnJldi54bWxQSwUGAAAAAAQABAD3AAAAkQMAAAAA&#10;">
                  <v:imagedata r:id="rId21"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HuDFAAAA3AAAAA8AAABkcnMvZG93bnJldi54bWxEj0FrwkAUhO8F/8PyBC9FN1oqGl1FhIBQ&#10;jFTF8yP7TKLZtyG7mvTfd4VCj8PMfMMs152pxJMaV1pWMB5FIIgzq0vOFZxPyXAGwnlkjZVlUvBD&#10;Dtar3tsSY21b/qbn0eciQNjFqKDwvo6ldFlBBt3I1sTBu9rGoA+yyaVusA1wU8lJFE2lwZLDQoE1&#10;bQvK7seHUXC/8CE9oLvt0+v8K20/kvHtPVFq0O82CxCeOv8f/mvvtILJ7BNe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B7gxQAAANwAAAAPAAAAAAAAAAAAAAAA&#10;AJ8CAABkcnMvZG93bnJldi54bWxQSwUGAAAAAAQABAD3AAAAkQMAAAAA&#10;">
                  <v:imagedata r:id="rId22"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zJsQAAADcAAAADwAAAGRycy9kb3ducmV2LnhtbESPQWvCQBSE7wX/w/KE3upGkVaiq4hQ&#10;yCEekpZ6fWSf2WD2bZLdmvTfu4VCj8PMfMPsDpNtxZ0G3zhWsFwkIIgrpxuuFXx+vL9sQPiArLF1&#10;TAp+yMNhP3vaYardyAXdy1CLCGGfogITQpdK6StDFv3CdcTRu7rBYohyqKUecIxw28pVkrxKiw3H&#10;BYMdnQxVt/LbKlifM6MvU+7zIsm+qOnXp750Sj3Pp+MWRKAp/If/2plWsNq8w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zMmxAAAANwAAAAPAAAAAAAAAAAA&#10;AAAAAKECAABkcnMvZG93bnJldi54bWxQSwUGAAAAAAQABAD5AAAAkgMAAAAA&#10;" strokeweight="2.25pt">
                    <o:lock v:ext="edit" aspectratio="t"/>
                  </v:line>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fNsAAAADcAAAADwAAAGRycy9kb3ducmV2LnhtbERPTWvCQBC9F/wPywje6sYSSomuIoKQ&#10;gx5Mi16H7JgNZmdjdqvpv+8cCj0+3vdqM/pOPWiIbWADi3kGirgOtuXGwNfn/vUDVEzIFrvAZOCH&#10;ImzWk5cVFjY8+USPKjVKQjgWaMCl1Bdax9qRxzgPPbFw1zB4TAKHRtsBnxLuO/2WZe/aY8vS4LCn&#10;naP6Vn17A/mxdPYyHuLhlJVnau/57l4FY2bTcbsElWhM/+I/d2nFl8taOSN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S3zbAAAAA3AAAAA8AAAAAAAAAAAAAAAAA&#10;oQIAAGRycy9kb3ducmV2LnhtbFBLBQYAAAAABAAEAPkAAACOAwAAAAA=&#10;" strokeweight="2.25pt">
                    <o:lock v:ext="edit" aspectratio="t"/>
                  </v:line>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lTsYA&#10;AADcAAAADwAAAGRycy9kb3ducmV2LnhtbESPQWsCMRSE7wX/Q3hCL6VmWxbRrVFEEAQL0q2CvT2S&#10;193Fzcs2ibr++0Yo9DjMzDfMbNHbVlzIh8axgpdRBoJYO9NwpWD/uX6egAgR2WDrmBTcKMBiPniY&#10;YWHclT/oUsZKJAiHAhXUMXaFlEHXZDGMXEecvG/nLcYkfSWNx2uC21a+ZtlYWmw4LdTY0aomfSrP&#10;VsFTPrbmcPy5+a9yezzsJnr5HrRSj8N++QYiUh//w3/tjVGQ51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lTsYAAADcAAAADwAAAAAAAAAAAAAAAACYAgAAZHJz&#10;L2Rvd25yZXYueG1sUEsFBgAAAAAEAAQA9QAAAIsDAAAAAA==&#10;" filled="f" strokeweight="1.5pt"/>
              </v:group>
            </w:pict>
          </mc:Fallback>
        </mc:AlternateContent>
      </w:r>
    </w:p>
    <w:p w:rsidR="0000243D" w:rsidRPr="00D14D56" w:rsidRDefault="0000243D"/>
    <w:p w:rsidR="0000243D" w:rsidRDefault="0000243D">
      <w:pPr>
        <w:pStyle w:val="Header"/>
        <w:tabs>
          <w:tab w:val="clear" w:pos="4320"/>
          <w:tab w:val="clear" w:pos="8640"/>
        </w:tabs>
        <w:sectPr w:rsidR="0000243D" w:rsidSect="00143DD4">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683BC8">
        <w:rPr>
          <w:sz w:val="20"/>
          <w:szCs w:val="20"/>
        </w:rPr>
        <w:t>Lexus</w:t>
      </w:r>
      <w:r>
        <w:rPr>
          <w:sz w:val="20"/>
          <w:szCs w:val="20"/>
        </w:rPr>
        <w:t xml:space="preserve"> dealer for a copy of this document.</w:t>
      </w:r>
    </w:p>
    <w:p w:rsidR="0000243D" w:rsidRDefault="0000243D">
      <w:pPr>
        <w:ind w:right="-36"/>
        <w:rPr>
          <w:szCs w:val="20"/>
        </w:rPr>
        <w:sectPr w:rsidR="0000243D">
          <w:headerReference w:type="default" r:id="rId23"/>
          <w:pgSz w:w="12240" w:h="15840" w:code="1"/>
          <w:pgMar w:top="1296" w:right="1008" w:bottom="936" w:left="6120" w:header="576" w:footer="720" w:gutter="0"/>
          <w:cols w:space="288"/>
          <w:docGrid w:linePitch="360"/>
        </w:sectPr>
      </w:pPr>
    </w:p>
    <w:p w:rsidR="00E042F4" w:rsidRDefault="00E042F4" w:rsidP="00E042F4">
      <w:pPr>
        <w:pStyle w:val="ProcLevel1"/>
        <w:numPr>
          <w:ilvl w:val="0"/>
          <w:numId w:val="0"/>
        </w:numPr>
      </w:pPr>
    </w:p>
    <w:p w:rsidR="0000243D" w:rsidRDefault="00B9615E" w:rsidP="00FB0C04">
      <w:pPr>
        <w:pStyle w:val="ProcLevel1"/>
      </w:pPr>
      <w:r>
        <w:rPr>
          <w:noProof/>
        </w:rPr>
        <mc:AlternateContent>
          <mc:Choice Requires="wps">
            <w:drawing>
              <wp:anchor distT="0" distB="0" distL="114300" distR="114300" simplePos="0" relativeHeight="251674112" behindDoc="0" locked="0" layoutInCell="1" allowOverlap="1">
                <wp:simplePos x="0" y="0"/>
                <wp:positionH relativeFrom="column">
                  <wp:posOffset>-3200400</wp:posOffset>
                </wp:positionH>
                <wp:positionV relativeFrom="paragraph">
                  <wp:posOffset>125730</wp:posOffset>
                </wp:positionV>
                <wp:extent cx="2743200" cy="2971800"/>
                <wp:effectExtent l="9525" t="13335" r="9525" b="5715"/>
                <wp:wrapNone/>
                <wp:docPr id="27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71800"/>
                        </a:xfrm>
                        <a:prstGeom prst="rect">
                          <a:avLst/>
                        </a:prstGeom>
                        <a:solidFill>
                          <a:srgbClr val="FFFFFF"/>
                        </a:solidFill>
                        <a:ln w="9525">
                          <a:solidFill>
                            <a:srgbClr val="000000"/>
                          </a:solidFill>
                          <a:miter lim="800000"/>
                          <a:headEnd/>
                          <a:tailEnd/>
                        </a:ln>
                      </wps:spPr>
                      <wps:txbx>
                        <w:txbxContent>
                          <w:p w:rsidR="00533DD8" w:rsidRDefault="00B9615E">
                            <w:r>
                              <w:rPr>
                                <w:noProof/>
                              </w:rPr>
                              <w:drawing>
                                <wp:inline distT="0" distB="0" distL="0" distR="0">
                                  <wp:extent cx="2435860" cy="2884805"/>
                                  <wp:effectExtent l="0" t="0" r="2540" b="0"/>
                                  <wp:docPr id="14" name="Picture 14"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闒粀펤闀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5860" cy="2884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037" type="#_x0000_t202" style="position:absolute;left:0;text-align:left;margin-left:-252pt;margin-top:9.9pt;width:3in;height:2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">
                <v:textbox>
                  <w:txbxContent>
                    <w:p w:rsidR="00533DD8" w:rsidRDefault="00B9615E">
                      <w:r>
                        <w:rPr>
                          <w:noProof/>
                        </w:rPr>
                        <w:drawing>
                          <wp:inline distT="0" distB="0" distL="0" distR="0">
                            <wp:extent cx="2435860" cy="2884805"/>
                            <wp:effectExtent l="0" t="0" r="2540" b="0"/>
                            <wp:docPr id="14" name="Picture 14"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闒粀펤闀粀"/>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5860" cy="2884805"/>
                                    </a:xfrm>
                                    <a:prstGeom prst="rect">
                                      <a:avLst/>
                                    </a:prstGeom>
                                    <a:noFill/>
                                    <a:ln>
                                      <a:noFill/>
                                    </a:ln>
                                  </pic:spPr>
                                </pic:pic>
                              </a:graphicData>
                            </a:graphic>
                          </wp:inline>
                        </w:drawing>
                      </w:r>
                    </w:p>
                  </w:txbxContent>
                </v:textbox>
              </v:shape>
            </w:pict>
          </mc:Fallback>
        </mc:AlternateContent>
      </w:r>
      <w:r w:rsidR="00204397">
        <w:t xml:space="preserve">Installation of </w:t>
      </w:r>
      <w:r w:rsidR="009A7EF5">
        <w:t xml:space="preserve">Door Edge </w:t>
      </w:r>
      <w:r w:rsidR="00D045AD">
        <w:t>Guard</w:t>
      </w:r>
      <w:r w:rsidR="00BE07CB">
        <w:t xml:space="preserve"> (DEG)</w:t>
      </w:r>
    </w:p>
    <w:p w:rsidR="002D339B" w:rsidRDefault="00B9615E" w:rsidP="00E96636">
      <w:pPr>
        <w:numPr>
          <w:ilvl w:val="1"/>
          <w:numId w:val="2"/>
        </w:numPr>
        <w:tabs>
          <w:tab w:val="num" w:pos="720"/>
        </w:tabs>
        <w:spacing w:after="120" w:line="300" w:lineRule="auto"/>
        <w:ind w:left="720"/>
      </w:pPr>
      <w:r>
        <w:rPr>
          <w:b/>
          <w:noProof/>
        </w:rPr>
        <mc:AlternateContent>
          <mc:Choice Requires="wps">
            <w:drawing>
              <wp:anchor distT="0" distB="0" distL="114300" distR="114300" simplePos="0" relativeHeight="251675136" behindDoc="0" locked="0" layoutInCell="1" allowOverlap="1">
                <wp:simplePos x="0" y="0"/>
                <wp:positionH relativeFrom="column">
                  <wp:posOffset>-2971800</wp:posOffset>
                </wp:positionH>
                <wp:positionV relativeFrom="paragraph">
                  <wp:posOffset>554990</wp:posOffset>
                </wp:positionV>
                <wp:extent cx="809625" cy="509905"/>
                <wp:effectExtent l="47625" t="61595" r="9525" b="9525"/>
                <wp:wrapNone/>
                <wp:docPr id="273"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509905"/>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9EA08" id="Freeform 50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25pt,83.85pt,-234pt,43.7pt" coordsize="127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" filled="f" strokeweight="1.25pt">
                <v:stroke endarrow="block"/>
                <v:path arrowok="t" o:connecttype="custom" o:connectlocs="809625,509905;0,0" o:connectangles="0,0"/>
              </v:polyline>
            </w:pict>
          </mc:Fallback>
        </mc:AlternateContent>
      </w:r>
      <w:r>
        <w:rPr>
          <w:b/>
          <w:noProof/>
        </w:rPr>
        <w:drawing>
          <wp:anchor distT="0" distB="0" distL="114300" distR="114300" simplePos="0" relativeHeight="251664896" behindDoc="0" locked="0" layoutInCell="1" allowOverlap="1">
            <wp:simplePos x="0" y="0"/>
            <wp:positionH relativeFrom="column">
              <wp:posOffset>-342900</wp:posOffset>
            </wp:positionH>
            <wp:positionV relativeFrom="paragraph">
              <wp:posOffset>697230</wp:posOffset>
            </wp:positionV>
            <wp:extent cx="228600" cy="228600"/>
            <wp:effectExtent l="0" t="0" r="0" b="0"/>
            <wp:wrapNone/>
            <wp:docPr id="450" name="Picture 45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636">
        <w:t>Fully o</w:t>
      </w:r>
      <w:r w:rsidR="00204397">
        <w:t xml:space="preserve">pen </w:t>
      </w:r>
      <w:r w:rsidR="009A7EF5">
        <w:t xml:space="preserve">rear passenger door and clean </w:t>
      </w:r>
      <w:r w:rsidR="00E04071">
        <w:t xml:space="preserve">and dry </w:t>
      </w:r>
      <w:r w:rsidR="009A7EF5">
        <w:t xml:space="preserve">trailing edge of door as needed with distilled water and lint free towel. </w:t>
      </w:r>
      <w:r w:rsidR="00927DA3">
        <w:t>(Fig. 1-1)</w:t>
      </w:r>
      <w:r w:rsidR="002D339B">
        <w:t xml:space="preserve">   </w:t>
      </w:r>
    </w:p>
    <w:p w:rsidR="002D339B" w:rsidRDefault="00B9615E" w:rsidP="002D339B">
      <w:pPr>
        <w:spacing w:after="120" w:line="300" w:lineRule="auto"/>
      </w:pPr>
      <w:r>
        <w:rPr>
          <w:noProof/>
          <w:sz w:val="20"/>
        </w:rPr>
        <mc:AlternateContent>
          <mc:Choice Requires="wps">
            <w:drawing>
              <wp:anchor distT="0" distB="0" distL="114300" distR="114300" simplePos="0" relativeHeight="251678208" behindDoc="0" locked="0" layoutInCell="1" allowOverlap="1">
                <wp:simplePos x="0" y="0"/>
                <wp:positionH relativeFrom="column">
                  <wp:posOffset>-2200275</wp:posOffset>
                </wp:positionH>
                <wp:positionV relativeFrom="paragraph">
                  <wp:posOffset>249555</wp:posOffset>
                </wp:positionV>
                <wp:extent cx="1143000" cy="342900"/>
                <wp:effectExtent l="0" t="3810" r="0" b="0"/>
                <wp:wrapNone/>
                <wp:docPr id="27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697" w:rsidRDefault="00A37697">
                            <w:r>
                              <w:t>Trailing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38" type="#_x0000_t202" style="position:absolute;margin-left:-173.25pt;margin-top:19.65pt;width:90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YtvAIAAMU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" filled="f" stroked="f">
                <v:textbox>
                  <w:txbxContent>
                    <w:p w:rsidR="00A37697" w:rsidRDefault="00A37697">
                      <w:r>
                        <w:t>Trailing Edge</w:t>
                      </w:r>
                    </w:p>
                  </w:txbxContent>
                </v:textbox>
              </v:shape>
            </w:pict>
          </mc:Fallback>
        </mc:AlternateContent>
      </w:r>
      <w:r>
        <w:rPr>
          <w:noProof/>
          <w:sz w:val="20"/>
        </w:rPr>
        <mc:AlternateContent>
          <mc:Choice Requires="wps">
            <w:drawing>
              <wp:anchor distT="0" distB="0" distL="114300" distR="114300" simplePos="0" relativeHeight="251676160" behindDoc="0" locked="0" layoutInCell="1" allowOverlap="1">
                <wp:simplePos x="0" y="0"/>
                <wp:positionH relativeFrom="column">
                  <wp:posOffset>-2667000</wp:posOffset>
                </wp:positionH>
                <wp:positionV relativeFrom="paragraph">
                  <wp:posOffset>411480</wp:posOffset>
                </wp:positionV>
                <wp:extent cx="495300" cy="11430"/>
                <wp:effectExtent l="19050" t="51435" r="9525" b="60960"/>
                <wp:wrapNone/>
                <wp:docPr id="271"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1430"/>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1F818" id="Freeform 50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pt,32.4pt,-210pt,33.3pt" coordsize="7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" filled="f" strokeweight="1.25pt">
                <v:stroke endarrow="block"/>
                <v:path arrowok="t" o:connecttype="custom" o:connectlocs="495300,0;0,11430" o:connectangles="0,0"/>
              </v:polyline>
            </w:pict>
          </mc:Fallback>
        </mc:AlternateContent>
      </w:r>
      <w:r>
        <w:rPr>
          <w:noProof/>
          <w:sz w:val="20"/>
        </w:rPr>
        <mc:AlternateContent>
          <mc:Choice Requires="wps">
            <w:drawing>
              <wp:anchor distT="0" distB="0" distL="114300" distR="114300" simplePos="0" relativeHeight="251677184" behindDoc="0" locked="0" layoutInCell="1" allowOverlap="1">
                <wp:simplePos x="0" y="0"/>
                <wp:positionH relativeFrom="column">
                  <wp:posOffset>-2133600</wp:posOffset>
                </wp:positionH>
                <wp:positionV relativeFrom="paragraph">
                  <wp:posOffset>493395</wp:posOffset>
                </wp:positionV>
                <wp:extent cx="635" cy="590550"/>
                <wp:effectExtent l="57150" t="9525" r="56515" b="19050"/>
                <wp:wrapNone/>
                <wp:docPr id="270"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90550"/>
                        </a:xfrm>
                        <a:custGeom>
                          <a:avLst/>
                          <a:gdLst>
                            <a:gd name="T0" fmla="*/ 0 w 1"/>
                            <a:gd name="T1" fmla="*/ 0 h 930"/>
                            <a:gd name="T2" fmla="*/ 0 w 1"/>
                            <a:gd name="T3" fmla="*/ 930 h 930"/>
                          </a:gdLst>
                          <a:ahLst/>
                          <a:cxnLst>
                            <a:cxn ang="0">
                              <a:pos x="T0" y="T1"/>
                            </a:cxn>
                            <a:cxn ang="0">
                              <a:pos x="T2" y="T3"/>
                            </a:cxn>
                          </a:cxnLst>
                          <a:rect l="0" t="0" r="r" b="b"/>
                          <a:pathLst>
                            <a:path w="1" h="930">
                              <a:moveTo>
                                <a:pt x="0" y="0"/>
                              </a:moveTo>
                              <a:lnTo>
                                <a:pt x="0" y="93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7B578E" id="Freeform 50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pt,38.85pt,-168pt,85.35pt" coordsize="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" filled="f" strokeweight="1.25pt">
                <v:stroke endarrow="block"/>
                <v:path arrowok="t" o:connecttype="custom" o:connectlocs="0,0;0,590550" o:connectangles="0,0"/>
              </v:polyline>
            </w:pict>
          </mc:Fallback>
        </mc:AlternateContent>
      </w:r>
      <w:r w:rsidR="00F52AA1" w:rsidRPr="00F52AA1">
        <w:rPr>
          <w:b/>
        </w:rPr>
        <w:t>NOTE:</w:t>
      </w:r>
      <w:r w:rsidR="00F52AA1">
        <w:t xml:space="preserve"> If being installed at Port, clean trailing edge of door with </w:t>
      </w:r>
      <w:smartTag w:uri="urn:schemas-microsoft-com:office:smarttags" w:element="stockticker">
        <w:r w:rsidR="00F52AA1">
          <w:t>TMS</w:t>
        </w:r>
      </w:smartTag>
      <w:r w:rsidR="00F52AA1">
        <w:t xml:space="preserve"> approved U22937 Quic Solv degreaser</w:t>
      </w:r>
      <w:r w:rsidR="00E036A6">
        <w:t xml:space="preserve"> or </w:t>
      </w:r>
      <w:smartTag w:uri="urn:schemas-microsoft-com:office:smarttags" w:element="stockticker">
        <w:r w:rsidR="00E036A6">
          <w:t>VDC</w:t>
        </w:r>
      </w:smartTag>
      <w:r w:rsidR="00E036A6">
        <w:t xml:space="preserve"> approved degreaser</w:t>
      </w:r>
      <w:r w:rsidR="00F52AA1">
        <w:t>. Finish cleaning with distilled water and lint free towel per instruction (a).</w:t>
      </w:r>
    </w:p>
    <w:p w:rsidR="002D339B" w:rsidRDefault="00B9615E" w:rsidP="002D339B">
      <w:pPr>
        <w:spacing w:after="120" w:line="300" w:lineRule="auto"/>
      </w:pPr>
      <w:r>
        <w:rPr>
          <w:noProof/>
        </w:rPr>
        <mc:AlternateContent>
          <mc:Choice Requires="wps">
            <w:drawing>
              <wp:anchor distT="0" distB="0" distL="114300" distR="114300" simplePos="0" relativeHeight="251634176" behindDoc="0" locked="0" layoutInCell="1" allowOverlap="1">
                <wp:simplePos x="0" y="0"/>
                <wp:positionH relativeFrom="column">
                  <wp:posOffset>-957580</wp:posOffset>
                </wp:positionH>
                <wp:positionV relativeFrom="paragraph">
                  <wp:posOffset>821055</wp:posOffset>
                </wp:positionV>
                <wp:extent cx="614680" cy="230505"/>
                <wp:effectExtent l="4445" t="3810" r="0" b="3810"/>
                <wp:wrapNone/>
                <wp:docPr id="2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04D" w:rsidRPr="002F404D" w:rsidRDefault="002F404D" w:rsidP="002F404D">
                            <w:pPr>
                              <w:rPr>
                                <w:sz w:val="20"/>
                              </w:rPr>
                            </w:pPr>
                            <w:r w:rsidRPr="002F404D">
                              <w:rPr>
                                <w:sz w:val="20"/>
                              </w:rPr>
                              <w:t xml:space="preserve">Fig. </w:t>
                            </w:r>
                            <w:r>
                              <w:rPr>
                                <w:sz w:val="20"/>
                              </w:rPr>
                              <w:t>1</w:t>
                            </w:r>
                            <w:r w:rsidRPr="002F404D">
                              <w:rPr>
                                <w:sz w:val="20"/>
                              </w:rPr>
                              <w:t>-</w:t>
                            </w:r>
                            <w:r w:rsidR="008F52C9">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9" type="#_x0000_t202" style="position:absolute;margin-left:-75.4pt;margin-top:64.65pt;width:48.4pt;height:18.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16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" filled="f" stroked="f">
                <v:textbox>
                  <w:txbxContent>
                    <w:p w:rsidR="002F404D" w:rsidRPr="002F404D" w:rsidRDefault="002F404D" w:rsidP="002F404D">
                      <w:pPr>
                        <w:rPr>
                          <w:sz w:val="20"/>
                        </w:rPr>
                      </w:pPr>
                      <w:r w:rsidRPr="002F404D">
                        <w:rPr>
                          <w:sz w:val="20"/>
                        </w:rPr>
                        <w:t xml:space="preserve">Fig. </w:t>
                      </w:r>
                      <w:r>
                        <w:rPr>
                          <w:sz w:val="20"/>
                        </w:rPr>
                        <w:t>1</w:t>
                      </w:r>
                      <w:r w:rsidRPr="002F404D">
                        <w:rPr>
                          <w:sz w:val="20"/>
                        </w:rPr>
                        <w:t>-</w:t>
                      </w:r>
                      <w:r w:rsidR="008F52C9">
                        <w:rPr>
                          <w:sz w:val="20"/>
                        </w:rPr>
                        <w:t>1</w:t>
                      </w:r>
                    </w:p>
                  </w:txbxContent>
                </v:textbox>
              </v:shape>
            </w:pict>
          </mc:Fallback>
        </mc:AlternateContent>
      </w:r>
      <w:r>
        <w:rPr>
          <w:noProof/>
          <w:sz w:val="20"/>
        </w:rPr>
        <w:drawing>
          <wp:anchor distT="0" distB="0" distL="114300" distR="114300" simplePos="0" relativeHeight="251665920" behindDoc="0" locked="0" layoutInCell="1" allowOverlap="1">
            <wp:simplePos x="0" y="0"/>
            <wp:positionH relativeFrom="column">
              <wp:posOffset>-342900</wp:posOffset>
            </wp:positionH>
            <wp:positionV relativeFrom="paragraph">
              <wp:posOffset>1905</wp:posOffset>
            </wp:positionV>
            <wp:extent cx="228600" cy="228600"/>
            <wp:effectExtent l="0" t="0" r="0" b="0"/>
            <wp:wrapNone/>
            <wp:docPr id="451" name="Picture 45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9B" w:rsidRPr="002D339B">
        <w:rPr>
          <w:b/>
        </w:rPr>
        <w:t>NOTE:</w:t>
      </w:r>
      <w:r w:rsidR="002D339B">
        <w:t xml:space="preserve"> If being installed at Port, all references </w:t>
      </w:r>
      <w:r w:rsidR="002E729C">
        <w:t>to “</w:t>
      </w:r>
      <w:r w:rsidR="0071303F">
        <w:t>t</w:t>
      </w:r>
      <w:r w:rsidR="002D339B">
        <w:t>emplate</w:t>
      </w:r>
      <w:r w:rsidR="0071303F">
        <w:t>”</w:t>
      </w:r>
      <w:r w:rsidR="002D339B">
        <w:t xml:space="preserve"> refer to a magnetic template.  If being installed by a dealer or individual, all reference</w:t>
      </w:r>
      <w:r w:rsidR="00712E6E">
        <w:t>s</w:t>
      </w:r>
      <w:r w:rsidR="002D339B">
        <w:t xml:space="preserve"> are to the paper templates located on the last page of these instructions.  </w:t>
      </w:r>
    </w:p>
    <w:p w:rsidR="00E43611" w:rsidRDefault="004A0D51" w:rsidP="006B61C8">
      <w:pPr>
        <w:pStyle w:val="ProcLevel2"/>
        <w:tabs>
          <w:tab w:val="num" w:leader="none" w:pos="720"/>
        </w:tabs>
        <w:ind w:left="720"/>
      </w:pPr>
      <w:r>
        <w:rPr>
          <w:noProof/>
        </w:rPr>
        <w:object w:dxaOrig="1440" w:dyaOrig="1440">
          <v:shape id="_x0000_s1355" type="#_x0000_t75" style="position:absolute;left:0;text-align:left;margin-left:-252pt;margin-top:9.15pt;width:3in;height:197.85pt;z-index:251657728" stroked="t">
            <v:imagedata r:id="rId25" o:title="" croptop="26228f" cropbottom="8988f" cropleft="27395f" cropright="20312f"/>
          </v:shape>
          <o:OLEObject Type="Embed" ProgID="AutoCAD" ShapeID="_x0000_s1355" DrawAspect="Content" ObjectID="_1533647860" r:id="rId26"/>
        </w:object>
      </w:r>
      <w:r w:rsidR="00B9615E">
        <w:rPr>
          <w:noProof/>
        </w:rPr>
        <w:drawing>
          <wp:anchor distT="0" distB="0" distL="114300" distR="114300" simplePos="0" relativeHeight="251666944" behindDoc="0" locked="0" layoutInCell="1" allowOverlap="1">
            <wp:simplePos x="0" y="0"/>
            <wp:positionH relativeFrom="column">
              <wp:posOffset>-342900</wp:posOffset>
            </wp:positionH>
            <wp:positionV relativeFrom="paragraph">
              <wp:posOffset>697230</wp:posOffset>
            </wp:positionV>
            <wp:extent cx="228600" cy="225425"/>
            <wp:effectExtent l="0" t="0" r="0" b="3175"/>
            <wp:wrapNone/>
            <wp:docPr id="452" name="Picture 45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aution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9B">
        <w:t>If you will be using the paper templates,</w:t>
      </w:r>
      <w:r w:rsidR="00FB0C04">
        <w:t xml:space="preserve"> </w:t>
      </w:r>
      <w:r w:rsidR="003E095F">
        <w:t xml:space="preserve">  </w:t>
      </w:r>
      <w:r w:rsidR="002D339B">
        <w:t>please</w:t>
      </w:r>
      <w:r w:rsidR="003E095F">
        <w:t xml:space="preserve"> </w:t>
      </w:r>
      <w:r w:rsidR="002D339B">
        <w:t xml:space="preserve">use scissors and carefully cut them out at this time. </w:t>
      </w:r>
    </w:p>
    <w:p w:rsidR="00204397" w:rsidRDefault="00E43611" w:rsidP="00EA1190">
      <w:pPr>
        <w:pStyle w:val="ProcLevel2"/>
        <w:numPr>
          <w:ilvl w:val="0"/>
          <w:numId w:val="0"/>
        </w:numPr>
      </w:pPr>
      <w:r w:rsidRPr="00EA1190">
        <w:rPr>
          <w:b/>
        </w:rPr>
        <w:t>NOTE:</w:t>
      </w:r>
      <w:r>
        <w:t xml:space="preserve">  Templates are reversible for use on both sides of the vehicle.</w:t>
      </w:r>
      <w:r w:rsidR="00927DA3">
        <w:t xml:space="preserve"> </w:t>
      </w:r>
    </w:p>
    <w:p w:rsidR="002D339B" w:rsidRDefault="00C6093E" w:rsidP="006B61C8">
      <w:pPr>
        <w:pStyle w:val="ProcLevel2"/>
        <w:tabs>
          <w:tab w:val="left" w:pos="720"/>
        </w:tabs>
        <w:ind w:left="720"/>
      </w:pPr>
      <w:r>
        <w:t xml:space="preserve">Select rear door </w:t>
      </w:r>
      <w:r w:rsidR="00E04071">
        <w:t xml:space="preserve">template </w:t>
      </w:r>
      <w:r>
        <w:t xml:space="preserve">and fit </w:t>
      </w:r>
      <w:r w:rsidR="00E04071">
        <w:t>notch around door handle.  Adjust as need</w:t>
      </w:r>
      <w:r w:rsidR="002557DB">
        <w:t>ed</w:t>
      </w:r>
      <w:r w:rsidR="00E04071">
        <w:t xml:space="preserve"> to ensure it is parallel to body line directly above the template. </w:t>
      </w:r>
      <w:r w:rsidR="006D712C">
        <w:t xml:space="preserve"> </w:t>
      </w:r>
      <w:r w:rsidR="002D339B">
        <w:t>If needed, t</w:t>
      </w:r>
      <w:r w:rsidR="006D712C">
        <w:t>ape into place using painter</w:t>
      </w:r>
      <w:r w:rsidR="00712E6E">
        <w:t>’</w:t>
      </w:r>
      <w:r w:rsidR="006D712C">
        <w:t>s masking tape.</w:t>
      </w:r>
      <w:r w:rsidR="009B1330">
        <w:t xml:space="preserve"> </w:t>
      </w:r>
      <w:r w:rsidR="00204397">
        <w:t>(Fig 1-2)</w:t>
      </w:r>
    </w:p>
    <w:p w:rsidR="00FB0C04" w:rsidRDefault="00B9615E" w:rsidP="00FB0C04">
      <w:pPr>
        <w:pStyle w:val="ProcLevel2"/>
        <w:numPr>
          <w:ilvl w:val="0"/>
          <w:numId w:val="0"/>
        </w:numPr>
        <w:ind w:left="540"/>
      </w:pPr>
      <w:r>
        <w:rPr>
          <w:noProof/>
        </w:rPr>
        <mc:AlternateContent>
          <mc:Choice Requires="wps">
            <w:drawing>
              <wp:anchor distT="0" distB="0" distL="114300" distR="114300" simplePos="0" relativeHeight="251635200" behindDoc="0" locked="0" layoutInCell="1" allowOverlap="1">
                <wp:simplePos x="0" y="0"/>
                <wp:positionH relativeFrom="column">
                  <wp:posOffset>-957580</wp:posOffset>
                </wp:positionH>
                <wp:positionV relativeFrom="paragraph">
                  <wp:posOffset>200660</wp:posOffset>
                </wp:positionV>
                <wp:extent cx="614680" cy="230505"/>
                <wp:effectExtent l="4445" t="1905" r="0" b="0"/>
                <wp:wrapNone/>
                <wp:docPr id="2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04D" w:rsidRPr="002F404D" w:rsidRDefault="002F404D" w:rsidP="002F404D">
                            <w:pPr>
                              <w:rPr>
                                <w:sz w:val="20"/>
                              </w:rPr>
                            </w:pPr>
                            <w:r w:rsidRPr="002F404D">
                              <w:rPr>
                                <w:sz w:val="20"/>
                              </w:rPr>
                              <w:t xml:space="preserve">Fig. </w:t>
                            </w:r>
                            <w:r>
                              <w:rPr>
                                <w:sz w:val="20"/>
                              </w:rPr>
                              <w:t>1</w:t>
                            </w:r>
                            <w:r w:rsidRPr="002F404D">
                              <w:rPr>
                                <w:sz w:val="20"/>
                              </w:rPr>
                              <w:t>-</w:t>
                            </w:r>
                            <w:r>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0" type="#_x0000_t202" style="position:absolute;left:0;text-align:left;margin-left:-75.4pt;margin-top:15.8pt;width:48.4pt;height:18.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r1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" filled="f" stroked="f">
                <v:textbox>
                  <w:txbxContent>
                    <w:p w:rsidR="002F404D" w:rsidRPr="002F404D" w:rsidRDefault="002F404D" w:rsidP="002F404D">
                      <w:pPr>
                        <w:rPr>
                          <w:sz w:val="20"/>
                        </w:rPr>
                      </w:pPr>
                      <w:r w:rsidRPr="002F404D">
                        <w:rPr>
                          <w:sz w:val="20"/>
                        </w:rPr>
                        <w:t xml:space="preserve">Fig. </w:t>
                      </w:r>
                      <w:r>
                        <w:rPr>
                          <w:sz w:val="20"/>
                        </w:rPr>
                        <w:t>1</w:t>
                      </w:r>
                      <w:r w:rsidRPr="002F404D">
                        <w:rPr>
                          <w:sz w:val="20"/>
                        </w:rPr>
                        <w:t>-</w:t>
                      </w:r>
                      <w:r>
                        <w:rPr>
                          <w:sz w:val="20"/>
                        </w:rPr>
                        <w:t>2</w:t>
                      </w:r>
                    </w:p>
                  </w:txbxContent>
                </v:textbox>
              </v:shape>
            </w:pict>
          </mc:Fallback>
        </mc:AlternateContent>
      </w:r>
    </w:p>
    <w:p w:rsidR="00FB0C04" w:rsidRDefault="00FB0C04" w:rsidP="00FB0C04">
      <w:pPr>
        <w:pStyle w:val="ProcLevel2"/>
        <w:numPr>
          <w:ilvl w:val="0"/>
          <w:numId w:val="0"/>
        </w:numPr>
        <w:ind w:left="540"/>
      </w:pPr>
    </w:p>
    <w:p w:rsidR="008F52C9" w:rsidRDefault="008F52C9" w:rsidP="00F52AA1">
      <w:pPr>
        <w:pStyle w:val="ProcLevel2"/>
        <w:numPr>
          <w:ilvl w:val="0"/>
          <w:numId w:val="0"/>
        </w:numPr>
      </w:pPr>
    </w:p>
    <w:p w:rsidR="00BE07CB" w:rsidRDefault="00B9615E" w:rsidP="00494570">
      <w:pPr>
        <w:pStyle w:val="ProcLevel2"/>
        <w:tabs>
          <w:tab w:val="num" w:pos="720"/>
        </w:tabs>
        <w:ind w:left="720"/>
      </w:pPr>
      <w:r>
        <w:rPr>
          <w:b/>
          <w:noProof/>
        </w:rPr>
        <w:drawing>
          <wp:anchor distT="0" distB="0" distL="114300" distR="114300" simplePos="0" relativeHeight="251667968" behindDoc="0" locked="0" layoutInCell="1" allowOverlap="1">
            <wp:simplePos x="0" y="0"/>
            <wp:positionH relativeFrom="column">
              <wp:posOffset>-342900</wp:posOffset>
            </wp:positionH>
            <wp:positionV relativeFrom="paragraph">
              <wp:posOffset>704850</wp:posOffset>
            </wp:positionV>
            <wp:extent cx="228600" cy="228600"/>
            <wp:effectExtent l="0" t="0" r="0" b="0"/>
            <wp:wrapNone/>
            <wp:docPr id="454" name="Picture 4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51">
        <w:rPr>
          <w:noProof/>
        </w:rPr>
        <w:object w:dxaOrig="1440" w:dyaOrig="1440">
          <v:shape id="_x0000_s1356" type="#_x0000_t75" style="position:absolute;left:0;text-align:left;margin-left:-253.5pt;margin-top:.7pt;width:217.5pt;height:197.5pt;z-index:251658752;mso-position-horizontal-relative:text;mso-position-vertical-relative:text" stroked="t">
            <v:imagedata r:id="rId28" o:title="" croptop="22878f" cropbottom="10704f" cropleft="27968f" cropright="14999f"/>
          </v:shape>
          <o:OLEObject Type="Embed" ProgID="AutoCAD" ShapeID="_x0000_s1356" DrawAspect="Content" ObjectID="_1533647861" r:id="rId29"/>
        </w:object>
      </w:r>
      <w:r w:rsidR="002557DB">
        <w:t xml:space="preserve">Align </w:t>
      </w:r>
      <w:r w:rsidR="00E04071">
        <w:t xml:space="preserve">top edge of the </w:t>
      </w:r>
      <w:r w:rsidR="00AE20EB">
        <w:t>D</w:t>
      </w:r>
      <w:r w:rsidR="00BE07CB">
        <w:t>EG</w:t>
      </w:r>
      <w:r w:rsidR="002557DB">
        <w:t>, (labeled Rear</w:t>
      </w:r>
      <w:r w:rsidR="00652B36">
        <w:t xml:space="preserve">  </w:t>
      </w:r>
      <w:r w:rsidR="002557DB">
        <w:t>Passenger)</w:t>
      </w:r>
      <w:r w:rsidR="008662D6">
        <w:t xml:space="preserve"> with lower edge of</w:t>
      </w:r>
      <w:r w:rsidR="003E095F">
        <w:t xml:space="preserve"> </w:t>
      </w:r>
      <w:r w:rsidR="00E04071">
        <w:t>template</w:t>
      </w:r>
      <w:r w:rsidR="00652B36">
        <w:t xml:space="preserve"> </w:t>
      </w:r>
      <w:r w:rsidR="008662D6">
        <w:t>alignment notch</w:t>
      </w:r>
      <w:r w:rsidR="000A3E59">
        <w:t xml:space="preserve"> as shown</w:t>
      </w:r>
      <w:r w:rsidR="00E04071">
        <w:t>.</w:t>
      </w:r>
    </w:p>
    <w:p w:rsidR="002F404D" w:rsidRDefault="002557DB" w:rsidP="00F63DF3">
      <w:pPr>
        <w:pStyle w:val="ProcLevel2"/>
        <w:numPr>
          <w:ilvl w:val="0"/>
          <w:numId w:val="0"/>
        </w:numPr>
      </w:pPr>
      <w:r w:rsidRPr="00131047">
        <w:rPr>
          <w:b/>
        </w:rPr>
        <w:t>NOTE:</w:t>
      </w:r>
      <w:r>
        <w:t xml:space="preserve"> </w:t>
      </w:r>
      <w:r w:rsidR="00AE20EB">
        <w:t xml:space="preserve">Top </w:t>
      </w:r>
      <w:r w:rsidR="00F63DF3">
        <w:t>of DEG ca</w:t>
      </w:r>
      <w:r w:rsidR="00AE20EB">
        <w:t xml:space="preserve">n be identified by </w:t>
      </w:r>
      <w:r w:rsidR="009B1330">
        <w:t xml:space="preserve">matching </w:t>
      </w:r>
      <w:r>
        <w:t>the profile of D</w:t>
      </w:r>
      <w:r w:rsidR="00BE07CB">
        <w:t>EG</w:t>
      </w:r>
      <w:r>
        <w:t xml:space="preserve"> to the door profile.</w:t>
      </w:r>
      <w:r w:rsidR="00AE20EB">
        <w:t xml:space="preserve"> </w:t>
      </w:r>
      <w:r w:rsidR="00E04071">
        <w:t>(</w:t>
      </w:r>
      <w:r w:rsidR="002F404D">
        <w:t>Fig 1-3)</w:t>
      </w:r>
      <w:r w:rsidR="008662D6">
        <w:t xml:space="preserve"> </w:t>
      </w:r>
      <w:r w:rsidR="008F52C9">
        <w:t xml:space="preserve">  </w:t>
      </w:r>
    </w:p>
    <w:p w:rsidR="00AA6F6F" w:rsidRDefault="00F63DF3" w:rsidP="00AA6F6F">
      <w:pPr>
        <w:pStyle w:val="ProcLevel2"/>
        <w:numPr>
          <w:ilvl w:val="0"/>
          <w:numId w:val="0"/>
        </w:numPr>
        <w:rPr>
          <w:color w:val="008000"/>
        </w:rPr>
      </w:pPr>
      <w:r w:rsidRPr="00F52EE2">
        <w:t xml:space="preserve">In some instances, the free form shape </w:t>
      </w:r>
      <w:r w:rsidR="004514D5" w:rsidRPr="00F52EE2">
        <w:t xml:space="preserve">of the DEG </w:t>
      </w:r>
      <w:r w:rsidRPr="00F52EE2">
        <w:t xml:space="preserve">may differ from </w:t>
      </w:r>
      <w:r w:rsidR="004514D5" w:rsidRPr="00F52EE2">
        <w:t xml:space="preserve">exact </w:t>
      </w:r>
      <w:r w:rsidRPr="00F52EE2">
        <w:t xml:space="preserve">physical </w:t>
      </w:r>
      <w:r w:rsidR="004514D5" w:rsidRPr="00F52EE2">
        <w:t xml:space="preserve">door </w:t>
      </w:r>
      <w:r w:rsidR="005A2C43" w:rsidRPr="00F52EE2">
        <w:t>contours</w:t>
      </w:r>
      <w:r w:rsidRPr="00F52EE2">
        <w:t>.</w:t>
      </w:r>
      <w:r w:rsidR="004514D5" w:rsidRPr="00F52EE2">
        <w:t xml:space="preserve"> Production tooling consideration for the DEG provides the channel with ‘memory’ to conform to the exact door contours as the channel is installed</w:t>
      </w:r>
      <w:r w:rsidR="004514D5">
        <w:rPr>
          <w:color w:val="008000"/>
        </w:rPr>
        <w:t>.</w:t>
      </w:r>
    </w:p>
    <w:p w:rsidR="000A3E59" w:rsidRDefault="00B9615E" w:rsidP="004514D5">
      <w:pPr>
        <w:pStyle w:val="ProcLevel2"/>
        <w:numPr>
          <w:ilvl w:val="0"/>
          <w:numId w:val="0"/>
        </w:numPr>
      </w:pPr>
      <w:r>
        <w:rPr>
          <w:noProof/>
          <w:sz w:val="12"/>
        </w:rPr>
        <mc:AlternateContent>
          <mc:Choice Requires="wps">
            <w:drawing>
              <wp:anchor distT="0" distB="0" distL="114300" distR="114300" simplePos="0" relativeHeight="251636224" behindDoc="0" locked="0" layoutInCell="1" allowOverlap="1">
                <wp:simplePos x="0" y="0"/>
                <wp:positionH relativeFrom="column">
                  <wp:posOffset>-962025</wp:posOffset>
                </wp:positionH>
                <wp:positionV relativeFrom="paragraph">
                  <wp:posOffset>85725</wp:posOffset>
                </wp:positionV>
                <wp:extent cx="614680" cy="230505"/>
                <wp:effectExtent l="0" t="3810" r="4445" b="3810"/>
                <wp:wrapNone/>
                <wp:docPr id="26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44C" w:rsidRPr="002F404D" w:rsidRDefault="00B2144C" w:rsidP="00B2144C">
                            <w:pPr>
                              <w:rPr>
                                <w:sz w:val="20"/>
                              </w:rPr>
                            </w:pPr>
                            <w:r w:rsidRPr="002F404D">
                              <w:rPr>
                                <w:sz w:val="20"/>
                              </w:rPr>
                              <w:t xml:space="preserve">Fig. </w:t>
                            </w:r>
                            <w:r>
                              <w:rPr>
                                <w:sz w:val="20"/>
                              </w:rPr>
                              <w:t>1</w:t>
                            </w:r>
                            <w:r w:rsidRPr="002F404D">
                              <w:rPr>
                                <w:sz w:val="20"/>
                              </w:rPr>
                              <w:t>-</w:t>
                            </w:r>
                            <w:r w:rsidR="008F52C9">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1" type="#_x0000_t202" style="position:absolute;margin-left:-75.75pt;margin-top:6.75pt;width:48.4pt;height:18.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W5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" filled="f" stroked="f">
                <v:textbox>
                  <w:txbxContent>
                    <w:p w:rsidR="00B2144C" w:rsidRPr="002F404D" w:rsidRDefault="00B2144C" w:rsidP="00B2144C">
                      <w:pPr>
                        <w:rPr>
                          <w:sz w:val="20"/>
                        </w:rPr>
                      </w:pPr>
                      <w:r w:rsidRPr="002F404D">
                        <w:rPr>
                          <w:sz w:val="20"/>
                        </w:rPr>
                        <w:t xml:space="preserve">Fig. </w:t>
                      </w:r>
                      <w:r>
                        <w:rPr>
                          <w:sz w:val="20"/>
                        </w:rPr>
                        <w:t>1</w:t>
                      </w:r>
                      <w:r w:rsidRPr="002F404D">
                        <w:rPr>
                          <w:sz w:val="20"/>
                        </w:rPr>
                        <w:t>-</w:t>
                      </w:r>
                      <w:r w:rsidR="008F52C9">
                        <w:rPr>
                          <w:sz w:val="20"/>
                        </w:rPr>
                        <w:t>3</w:t>
                      </w:r>
                    </w:p>
                  </w:txbxContent>
                </v:textbox>
              </v:shape>
            </w:pict>
          </mc:Fallback>
        </mc:AlternateContent>
      </w:r>
    </w:p>
    <w:p w:rsidR="00AA6F6F" w:rsidRDefault="00B9615E" w:rsidP="00B310A7">
      <w:pPr>
        <w:pStyle w:val="ProcLevel2"/>
        <w:numPr>
          <w:ilvl w:val="0"/>
          <w:numId w:val="0"/>
        </w:numPr>
        <w:ind w:left="360"/>
      </w:pPr>
      <w:r>
        <w:rPr>
          <w:noProof/>
        </w:rPr>
        <w:drawing>
          <wp:anchor distT="0" distB="0" distL="114300" distR="114300" simplePos="0" relativeHeight="251638272" behindDoc="0" locked="0" layoutInCell="1" allowOverlap="1">
            <wp:simplePos x="0" y="0"/>
            <wp:positionH relativeFrom="column">
              <wp:posOffset>-342900</wp:posOffset>
            </wp:positionH>
            <wp:positionV relativeFrom="paragraph">
              <wp:posOffset>285750</wp:posOffset>
            </wp:positionV>
            <wp:extent cx="228600" cy="228600"/>
            <wp:effectExtent l="0" t="0" r="0" b="0"/>
            <wp:wrapNone/>
            <wp:docPr id="246" name="Picture 24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E59" w:rsidRDefault="00B310A7" w:rsidP="00AA6F6F">
      <w:pPr>
        <w:pStyle w:val="ProcLevel2"/>
        <w:numPr>
          <w:ilvl w:val="0"/>
          <w:numId w:val="0"/>
        </w:numPr>
        <w:rPr>
          <w:b/>
        </w:rPr>
      </w:pPr>
      <w:r>
        <w:rPr>
          <w:noProof/>
        </w:rPr>
        <w:object w:dxaOrig="1440" w:dyaOrig="1440">
          <v:shape id="_x0000_s1311" type="#_x0000_t75" style="position:absolute;margin-left:-252pt;margin-top:7.4pt;width:3in;height:89.65pt;z-index:251654656" stroked="t">
            <v:imagedata r:id="rId30" o:title="" croptop="9478f" cropbottom="23450f" cropleft="9791f" cropright="5625f"/>
          </v:shape>
          <o:OLEObject Type="Embed" ProgID="AutoCAD" ShapeID="_x0000_s1311" DrawAspect="Content" ObjectID="_1533647862" r:id="rId31"/>
        </w:object>
      </w:r>
      <w:r w:rsidR="008662D6" w:rsidRPr="007C49E9">
        <w:rPr>
          <w:b/>
        </w:rPr>
        <w:t xml:space="preserve">NOTE:  BEFORE PROCEEDING IT IS </w:t>
      </w:r>
      <w:r w:rsidR="007C49E9" w:rsidRPr="007C49E9">
        <w:rPr>
          <w:b/>
        </w:rPr>
        <w:t xml:space="preserve">EXTREMLY IMPORTANT TO PROPERLY ALIGN THE DOOR </w:t>
      </w:r>
      <w:smartTag w:uri="urn:schemas-microsoft-com:office:smarttags" w:element="stockticker">
        <w:r w:rsidR="007C49E9" w:rsidRPr="007C49E9">
          <w:rPr>
            <w:b/>
          </w:rPr>
          <w:t>EDGE</w:t>
        </w:r>
      </w:smartTag>
      <w:r w:rsidR="007C49E9" w:rsidRPr="007C49E9">
        <w:rPr>
          <w:b/>
        </w:rPr>
        <w:t xml:space="preserve">, DOOR </w:t>
      </w:r>
      <w:smartTag w:uri="urn:schemas-microsoft-com:office:smarttags" w:element="stockticker">
        <w:r w:rsidR="007C49E9" w:rsidRPr="007C49E9">
          <w:rPr>
            <w:b/>
          </w:rPr>
          <w:t>EDGE</w:t>
        </w:r>
      </w:smartTag>
      <w:r w:rsidR="007C49E9" w:rsidRPr="007C49E9">
        <w:rPr>
          <w:b/>
        </w:rPr>
        <w:t xml:space="preserve"> </w:t>
      </w:r>
      <w:r w:rsidR="00D045AD">
        <w:rPr>
          <w:b/>
        </w:rPr>
        <w:t>GUARD</w:t>
      </w:r>
      <w:r w:rsidR="007C49E9" w:rsidRPr="007C49E9">
        <w:rPr>
          <w:b/>
        </w:rPr>
        <w:t xml:space="preserve"> CHANNEL </w:t>
      </w:r>
      <w:smartTag w:uri="urn:schemas-microsoft-com:office:smarttags" w:element="stockticker">
        <w:r w:rsidR="007C49E9" w:rsidRPr="007C49E9">
          <w:rPr>
            <w:b/>
          </w:rPr>
          <w:t>AND</w:t>
        </w:r>
      </w:smartTag>
      <w:r w:rsidR="007C49E9" w:rsidRPr="007C49E9">
        <w:rPr>
          <w:b/>
        </w:rPr>
        <w:t xml:space="preserve"> MALLET</w:t>
      </w:r>
      <w:r w:rsidR="0001798B">
        <w:rPr>
          <w:b/>
        </w:rPr>
        <w:t xml:space="preserve"> AS SHOWN </w:t>
      </w:r>
      <w:r w:rsidR="007C49E9" w:rsidRPr="007C49E9">
        <w:rPr>
          <w:b/>
        </w:rPr>
        <w:t>IN</w:t>
      </w:r>
      <w:r w:rsidR="00715432">
        <w:rPr>
          <w:b/>
        </w:rPr>
        <w:t xml:space="preserve"> </w:t>
      </w:r>
      <w:r w:rsidR="007C49E9" w:rsidRPr="007C49E9">
        <w:rPr>
          <w:b/>
        </w:rPr>
        <w:t>FIG. 1-4</w:t>
      </w:r>
    </w:p>
    <w:p w:rsidR="0037471A" w:rsidRDefault="00B9615E" w:rsidP="00A37697">
      <w:pPr>
        <w:pStyle w:val="ProcLevel2"/>
        <w:numPr>
          <w:ilvl w:val="0"/>
          <w:numId w:val="0"/>
        </w:numPr>
        <w:ind w:left="360"/>
      </w:pPr>
      <w:r>
        <w:rPr>
          <w:noProof/>
        </w:rPr>
        <mc:AlternateContent>
          <mc:Choice Requires="wps">
            <w:drawing>
              <wp:anchor distT="0" distB="0" distL="114300" distR="114300" simplePos="0" relativeHeight="251637248" behindDoc="0" locked="0" layoutInCell="1" allowOverlap="1">
                <wp:simplePos x="0" y="0"/>
                <wp:positionH relativeFrom="column">
                  <wp:posOffset>-952500</wp:posOffset>
                </wp:positionH>
                <wp:positionV relativeFrom="paragraph">
                  <wp:posOffset>48260</wp:posOffset>
                </wp:positionV>
                <wp:extent cx="614680" cy="230505"/>
                <wp:effectExtent l="0" t="3810" r="4445" b="3810"/>
                <wp:wrapNone/>
                <wp:docPr id="26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44C" w:rsidRPr="002F404D" w:rsidRDefault="00B2144C" w:rsidP="00B2144C">
                            <w:pPr>
                              <w:rPr>
                                <w:sz w:val="20"/>
                              </w:rPr>
                            </w:pPr>
                            <w:r w:rsidRPr="002F404D">
                              <w:rPr>
                                <w:sz w:val="20"/>
                              </w:rPr>
                              <w:t xml:space="preserve">Fig. </w:t>
                            </w:r>
                            <w:r>
                              <w:rPr>
                                <w:sz w:val="20"/>
                              </w:rPr>
                              <w:t>1</w:t>
                            </w:r>
                            <w:r w:rsidRPr="002F404D">
                              <w:rPr>
                                <w:sz w:val="20"/>
                              </w:rPr>
                              <w:t>-</w:t>
                            </w:r>
                            <w:r w:rsidR="000175BA">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2" type="#_x0000_t202" style="position:absolute;left:0;text-align:left;margin-left:-75pt;margin-top:3.8pt;width:48.4pt;height:18.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bw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" filled="f" stroked="f">
                <v:textbox>
                  <w:txbxContent>
                    <w:p w:rsidR="00B2144C" w:rsidRPr="002F404D" w:rsidRDefault="00B2144C" w:rsidP="00B2144C">
                      <w:pPr>
                        <w:rPr>
                          <w:sz w:val="20"/>
                        </w:rPr>
                      </w:pPr>
                      <w:r w:rsidRPr="002F404D">
                        <w:rPr>
                          <w:sz w:val="20"/>
                        </w:rPr>
                        <w:t xml:space="preserve">Fig. </w:t>
                      </w:r>
                      <w:r>
                        <w:rPr>
                          <w:sz w:val="20"/>
                        </w:rPr>
                        <w:t>1</w:t>
                      </w:r>
                      <w:r w:rsidRPr="002F404D">
                        <w:rPr>
                          <w:sz w:val="20"/>
                        </w:rPr>
                        <w:t>-</w:t>
                      </w:r>
                      <w:r w:rsidR="000175BA">
                        <w:rPr>
                          <w:sz w:val="20"/>
                        </w:rPr>
                        <w:t>4</w:t>
                      </w:r>
                    </w:p>
                  </w:txbxContent>
                </v:textbox>
              </v:shape>
            </w:pict>
          </mc:Fallback>
        </mc:AlternateContent>
      </w:r>
    </w:p>
    <w:p w:rsidR="008F52C9" w:rsidRPr="00F52EE2" w:rsidRDefault="00B9615E" w:rsidP="00FC5C93">
      <w:pPr>
        <w:pStyle w:val="ProcLevel2"/>
        <w:numPr>
          <w:ilvl w:val="1"/>
          <w:numId w:val="11"/>
        </w:numPr>
        <w:tabs>
          <w:tab w:val="clear" w:pos="360"/>
          <w:tab w:val="left" w:pos="720"/>
        </w:tabs>
        <w:ind w:left="720"/>
      </w:pPr>
      <w:r>
        <w:rPr>
          <w:noProof/>
        </w:rPr>
        <w:drawing>
          <wp:anchor distT="0" distB="0" distL="114300" distR="114300" simplePos="0" relativeHeight="251684352" behindDoc="0" locked="0" layoutInCell="1" allowOverlap="1">
            <wp:simplePos x="0" y="0"/>
            <wp:positionH relativeFrom="column">
              <wp:posOffset>-342900</wp:posOffset>
            </wp:positionH>
            <wp:positionV relativeFrom="paragraph">
              <wp:posOffset>1162685</wp:posOffset>
            </wp:positionV>
            <wp:extent cx="228600" cy="228600"/>
            <wp:effectExtent l="0" t="0" r="0" b="0"/>
            <wp:wrapNone/>
            <wp:docPr id="537" name="Picture 53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0256" behindDoc="0" locked="0" layoutInCell="1" allowOverlap="1">
            <wp:simplePos x="0" y="0"/>
            <wp:positionH relativeFrom="column">
              <wp:posOffset>-3152775</wp:posOffset>
            </wp:positionH>
            <wp:positionV relativeFrom="paragraph">
              <wp:posOffset>410210</wp:posOffset>
            </wp:positionV>
            <wp:extent cx="247650" cy="247650"/>
            <wp:effectExtent l="0" t="0" r="0" b="0"/>
            <wp:wrapNone/>
            <wp:docPr id="279" name="Picture 27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0" locked="0" layoutInCell="1" allowOverlap="1">
                <wp:simplePos x="0" y="0"/>
                <wp:positionH relativeFrom="column">
                  <wp:posOffset>-3200400</wp:posOffset>
                </wp:positionH>
                <wp:positionV relativeFrom="paragraph">
                  <wp:posOffset>372110</wp:posOffset>
                </wp:positionV>
                <wp:extent cx="2743200" cy="2736850"/>
                <wp:effectExtent l="9525" t="13335" r="9525" b="12065"/>
                <wp:wrapNone/>
                <wp:docPr id="26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36850"/>
                        </a:xfrm>
                        <a:prstGeom prst="rect">
                          <a:avLst/>
                        </a:prstGeom>
                        <a:solidFill>
                          <a:srgbClr val="FFFFFF"/>
                        </a:solidFill>
                        <a:ln w="9525">
                          <a:solidFill>
                            <a:srgbClr val="000000"/>
                          </a:solidFill>
                          <a:miter lim="800000"/>
                          <a:headEnd/>
                          <a:tailEnd/>
                        </a:ln>
                      </wps:spPr>
                      <wps:txbx>
                        <w:txbxContent>
                          <w:p w:rsidR="00A37697" w:rsidRDefault="00B9615E">
                            <w:r>
                              <w:rPr>
                                <w:noProof/>
                              </w:rPr>
                              <w:drawing>
                                <wp:inline distT="0" distB="0" distL="0" distR="0">
                                  <wp:extent cx="2593340" cy="2743200"/>
                                  <wp:effectExtent l="0" t="0" r="0" b="0"/>
                                  <wp:docPr id="13" name="Picture 13"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闒粀펤闀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3340" cy="274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43" type="#_x0000_t202" style="position:absolute;left:0;text-align:left;margin-left:-252pt;margin-top:29.3pt;width:3in;height:21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2XMgIAAF0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">
                <v:textbox>
                  <w:txbxContent>
                    <w:p w:rsidR="00A37697" w:rsidRDefault="00B9615E">
                      <w:r>
                        <w:rPr>
                          <w:noProof/>
                        </w:rPr>
                        <w:drawing>
                          <wp:inline distT="0" distB="0" distL="0" distR="0">
                            <wp:extent cx="2593340" cy="2743200"/>
                            <wp:effectExtent l="0" t="0" r="0" b="0"/>
                            <wp:docPr id="13" name="Picture 13"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闒粀펤闀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3340" cy="2743200"/>
                                    </a:xfrm>
                                    <a:prstGeom prst="rect">
                                      <a:avLst/>
                                    </a:prstGeom>
                                    <a:noFill/>
                                    <a:ln>
                                      <a:noFill/>
                                    </a:ln>
                                  </pic:spPr>
                                </pic:pic>
                              </a:graphicData>
                            </a:graphic>
                          </wp:inline>
                        </w:drawing>
                      </w:r>
                    </w:p>
                  </w:txbxContent>
                </v:textbox>
              </v:shape>
            </w:pict>
          </mc:Fallback>
        </mc:AlternateContent>
      </w:r>
      <w:r w:rsidR="00C211A6">
        <w:t xml:space="preserve">While holding DEG in proper alignment with </w:t>
      </w:r>
      <w:r w:rsidR="00652B36">
        <w:t>o</w:t>
      </w:r>
      <w:r w:rsidR="007C49E9">
        <w:t xml:space="preserve">ne hand, use </w:t>
      </w:r>
      <w:r w:rsidR="006A670A" w:rsidRPr="00715432">
        <w:rPr>
          <w:b/>
          <w:u w:val="single"/>
        </w:rPr>
        <w:t xml:space="preserve">soft side of </w:t>
      </w:r>
      <w:r w:rsidR="007C49E9" w:rsidRPr="00715432">
        <w:rPr>
          <w:b/>
          <w:u w:val="single"/>
        </w:rPr>
        <w:t>the rubber mallet</w:t>
      </w:r>
      <w:r w:rsidR="007C49E9" w:rsidRPr="00715432">
        <w:t xml:space="preserve"> </w:t>
      </w:r>
      <w:r w:rsidR="007C49E9">
        <w:t>to begin tapping the channel on</w:t>
      </w:r>
      <w:r w:rsidR="00DA7394">
        <w:t>to</w:t>
      </w:r>
      <w:r w:rsidR="007C49E9">
        <w:t xml:space="preserve"> the door edge</w:t>
      </w:r>
      <w:r w:rsidR="005C543D">
        <w:t>,</w:t>
      </w:r>
      <w:r w:rsidR="007C49E9">
        <w:t xml:space="preserve"> </w:t>
      </w:r>
      <w:r w:rsidR="00FD5513">
        <w:t xml:space="preserve">start </w:t>
      </w:r>
      <w:r w:rsidR="003C028C" w:rsidRPr="00F52EE2">
        <w:t>three (</w:t>
      </w:r>
      <w:r w:rsidR="00F63DF3" w:rsidRPr="00F52EE2">
        <w:t>3</w:t>
      </w:r>
      <w:r w:rsidR="003C028C" w:rsidRPr="00F52EE2">
        <w:t>”)</w:t>
      </w:r>
      <w:r w:rsidR="009F355B" w:rsidRPr="00F52EE2">
        <w:t xml:space="preserve"> inches </w:t>
      </w:r>
      <w:r w:rsidR="005C543D" w:rsidRPr="00F52EE2">
        <w:t>below</w:t>
      </w:r>
      <w:r w:rsidR="00FD5513" w:rsidRPr="00F52EE2">
        <w:t xml:space="preserve"> the top of the </w:t>
      </w:r>
      <w:r w:rsidR="007C49E9" w:rsidRPr="00F52EE2">
        <w:t>D</w:t>
      </w:r>
      <w:r w:rsidR="00BE07CB" w:rsidRPr="00F52EE2">
        <w:t>EG</w:t>
      </w:r>
      <w:r w:rsidR="00FD5513" w:rsidRPr="00F52EE2">
        <w:t>.</w:t>
      </w:r>
      <w:r w:rsidR="008268BB" w:rsidRPr="00F52EE2">
        <w:t xml:space="preserve"> (Fig. 1-5)</w:t>
      </w:r>
    </w:p>
    <w:p w:rsidR="004514D5" w:rsidRPr="00F52EE2" w:rsidRDefault="004514D5" w:rsidP="00036B63">
      <w:r w:rsidRPr="00F52EE2">
        <w:rPr>
          <w:b/>
        </w:rPr>
        <w:t xml:space="preserve">NOTE: </w:t>
      </w:r>
      <w:r w:rsidRPr="00F52EE2">
        <w:t>If DEG needs to be removed for any reason, the DEG should be replaced with a new part</w:t>
      </w:r>
      <w:r w:rsidR="00036B63" w:rsidRPr="00F52EE2">
        <w:t xml:space="preserve">. </w:t>
      </w:r>
      <w:r w:rsidRPr="00F52EE2">
        <w:t>DEG employs compression fit design for retention and appropriate retention cannot be assured if DEG is reinstalled.</w:t>
      </w:r>
    </w:p>
    <w:p w:rsidR="00AA6F6F" w:rsidRPr="00F52EE2" w:rsidRDefault="00AA6F6F" w:rsidP="00AA6F6F"/>
    <w:p w:rsidR="00AA6F6F" w:rsidRPr="00F52EE2" w:rsidRDefault="00B9615E" w:rsidP="00684A44">
      <w:r w:rsidRPr="00F52EE2">
        <w:rPr>
          <w:noProof/>
        </w:rPr>
        <mc:AlternateContent>
          <mc:Choice Requires="wps">
            <w:drawing>
              <wp:anchor distT="0" distB="0" distL="114300" distR="114300" simplePos="0" relativeHeight="251644416" behindDoc="0" locked="0" layoutInCell="1" allowOverlap="1">
                <wp:simplePos x="0" y="0"/>
                <wp:positionH relativeFrom="column">
                  <wp:posOffset>-957580</wp:posOffset>
                </wp:positionH>
                <wp:positionV relativeFrom="paragraph">
                  <wp:posOffset>882650</wp:posOffset>
                </wp:positionV>
                <wp:extent cx="614680" cy="230505"/>
                <wp:effectExtent l="4445" t="3810" r="0" b="3810"/>
                <wp:wrapNone/>
                <wp:docPr id="26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4" type="#_x0000_t202" style="position:absolute;margin-left:-75.4pt;margin-top:69.5pt;width:48.4pt;height:1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J9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" filled="f" stroked="f">
                <v:textbo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5</w:t>
                      </w:r>
                    </w:p>
                  </w:txbxContent>
                </v:textbox>
              </v:shape>
            </w:pict>
          </mc:Fallback>
        </mc:AlternateContent>
      </w:r>
      <w:r w:rsidR="00F94A5A" w:rsidRPr="00F52EE2">
        <w:t xml:space="preserve">Recommended removal technique is with use of a Nylon Removal Tool (NRT). </w:t>
      </w:r>
      <w:r w:rsidR="004514D5" w:rsidRPr="00F52EE2">
        <w:t>Begin by positioning t</w:t>
      </w:r>
      <w:r w:rsidR="00531EEC" w:rsidRPr="00F52EE2">
        <w:t>he</w:t>
      </w:r>
      <w:r w:rsidR="004514D5" w:rsidRPr="00F52EE2">
        <w:t xml:space="preserve"> tip of the N</w:t>
      </w:r>
      <w:r w:rsidR="00531EEC" w:rsidRPr="00F52EE2">
        <w:t xml:space="preserve">RT against the leading edge of </w:t>
      </w:r>
      <w:r w:rsidR="004514D5" w:rsidRPr="00F52EE2">
        <w:t xml:space="preserve">the DEG </w:t>
      </w:r>
      <w:r w:rsidR="00531EEC" w:rsidRPr="00F52EE2">
        <w:t xml:space="preserve">on the outside </w:t>
      </w:r>
      <w:r w:rsidR="004514D5" w:rsidRPr="00F52EE2">
        <w:t>f</w:t>
      </w:r>
      <w:r w:rsidR="00531EEC" w:rsidRPr="00F52EE2">
        <w:t xml:space="preserve">ace of the </w:t>
      </w:r>
      <w:r w:rsidR="004514D5" w:rsidRPr="00F52EE2">
        <w:t>door.</w:t>
      </w:r>
      <w:r w:rsidR="00531EEC" w:rsidRPr="00F52EE2">
        <w:t xml:space="preserve"> G</w:t>
      </w:r>
      <w:r w:rsidR="004514D5" w:rsidRPr="00F52EE2">
        <w:t>ently tap</w:t>
      </w:r>
      <w:r w:rsidR="00531EEC" w:rsidRPr="00F52EE2">
        <w:t xml:space="preserve"> </w:t>
      </w:r>
      <w:r w:rsidR="00F94A5A" w:rsidRPr="00F52EE2">
        <w:t>the NRT</w:t>
      </w:r>
      <w:r w:rsidR="00531EEC" w:rsidRPr="00F52EE2">
        <w:t xml:space="preserve"> </w:t>
      </w:r>
      <w:r w:rsidR="004514D5" w:rsidRPr="00F52EE2">
        <w:t xml:space="preserve">just below the top of the </w:t>
      </w:r>
      <w:r w:rsidR="00531EEC" w:rsidRPr="00F52EE2">
        <w:t xml:space="preserve">DEG to begin disengaging </w:t>
      </w:r>
      <w:r w:rsidR="004514D5" w:rsidRPr="00F52EE2">
        <w:t>the DEG</w:t>
      </w:r>
      <w:r w:rsidR="00531EEC" w:rsidRPr="00F52EE2">
        <w:t>, and tapping progressively down the length of the channel until the DEG is completely disengaged</w:t>
      </w:r>
      <w:r w:rsidR="004514D5" w:rsidRPr="00F52EE2">
        <w:t>.</w:t>
      </w:r>
    </w:p>
    <w:p w:rsidR="00B310A7" w:rsidRDefault="00B310A7" w:rsidP="00B310A7">
      <w:pPr>
        <w:pStyle w:val="ProcLevel2"/>
        <w:numPr>
          <w:ilvl w:val="0"/>
          <w:numId w:val="0"/>
        </w:numPr>
        <w:rPr>
          <w:b/>
        </w:rPr>
      </w:pPr>
    </w:p>
    <w:p w:rsidR="00CE4B45" w:rsidRPr="00F52EE2" w:rsidRDefault="00B9615E" w:rsidP="00684A44">
      <w:pPr>
        <w:pStyle w:val="ProcLevel2"/>
        <w:numPr>
          <w:ilvl w:val="0"/>
          <w:numId w:val="0"/>
        </w:numPr>
      </w:pPr>
      <w:r w:rsidRPr="00F52EE2">
        <w:rPr>
          <w:noProof/>
        </w:rPr>
        <w:lastRenderedPageBreak/>
        <w:drawing>
          <wp:anchor distT="0" distB="0" distL="114300" distR="114300" simplePos="0" relativeHeight="251685376" behindDoc="0" locked="0" layoutInCell="1" allowOverlap="1">
            <wp:simplePos x="0" y="0"/>
            <wp:positionH relativeFrom="column">
              <wp:posOffset>-342900</wp:posOffset>
            </wp:positionH>
            <wp:positionV relativeFrom="paragraph">
              <wp:posOffset>0</wp:posOffset>
            </wp:positionV>
            <wp:extent cx="228600" cy="234950"/>
            <wp:effectExtent l="0" t="0" r="0" b="0"/>
            <wp:wrapNone/>
            <wp:docPr id="538" name="Picture 538"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EE2">
        <w:rPr>
          <w:noProof/>
        </w:rPr>
        <w:drawing>
          <wp:anchor distT="0" distB="0" distL="114300" distR="114300" simplePos="0" relativeHeight="251652608" behindDoc="0" locked="0" layoutInCell="1" allowOverlap="1">
            <wp:simplePos x="0" y="0"/>
            <wp:positionH relativeFrom="column">
              <wp:posOffset>-3190875</wp:posOffset>
            </wp:positionH>
            <wp:positionV relativeFrom="paragraph">
              <wp:posOffset>142875</wp:posOffset>
            </wp:positionV>
            <wp:extent cx="247650" cy="247650"/>
            <wp:effectExtent l="0" t="0" r="0" b="0"/>
            <wp:wrapNone/>
            <wp:docPr id="280" name="Picture 280"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51" w:rsidRPr="00F52EE2">
        <w:rPr>
          <w:noProof/>
        </w:rPr>
        <w:object w:dxaOrig="1440" w:dyaOrig="1440">
          <v:shape id="_x0000_s1271" type="#_x0000_t75" style="position:absolute;margin-left:-252pt;margin-top:9pt;width:219.95pt;height:270pt;z-index:251639296;mso-position-horizontal-relative:text;mso-position-vertical-relative:text" stroked="t">
            <v:imagedata r:id="rId34" o:title="" croptop="21407f" cropbottom="17812f" cropleft="27811f" cropright="23905f"/>
          </v:shape>
          <o:OLEObject Type="Embed" ProgID="AutoCAD" ShapeID="_x0000_s1271" DrawAspect="Content" ObjectID="_1533647863" r:id="rId35"/>
        </w:object>
      </w:r>
      <w:r w:rsidR="00B310A7" w:rsidRPr="00F52EE2">
        <w:rPr>
          <w:b/>
        </w:rPr>
        <w:t xml:space="preserve">CAUTION: DO NOT PULL ON THE DEG; THIS CAN DAMAGE THE DEG </w:t>
      </w:r>
      <w:smartTag w:uri="urn:schemas-microsoft-com:office:smarttags" w:element="stockticker">
        <w:r w:rsidR="00B310A7" w:rsidRPr="00F52EE2">
          <w:rPr>
            <w:b/>
          </w:rPr>
          <w:t>AND</w:t>
        </w:r>
      </w:smartTag>
      <w:r w:rsidR="00B310A7" w:rsidRPr="00F52EE2">
        <w:rPr>
          <w:b/>
        </w:rPr>
        <w:t xml:space="preserve"> THE FINISHED PAINT QUALITY.</w:t>
      </w:r>
      <w:r w:rsidR="00684A44" w:rsidRPr="00F52EE2">
        <w:rPr>
          <w:b/>
        </w:rPr>
        <w:t xml:space="preserve">                </w:t>
      </w:r>
      <w:r w:rsidR="00684A44" w:rsidRPr="00F52EE2">
        <w:t>Recommended DEG removal procedure is described in NOTE above.</w:t>
      </w:r>
    </w:p>
    <w:p w:rsidR="00CE4B45" w:rsidRDefault="00B9615E" w:rsidP="00494570">
      <w:pPr>
        <w:pStyle w:val="ProcLevel2"/>
        <w:numPr>
          <w:ilvl w:val="1"/>
          <w:numId w:val="11"/>
        </w:numPr>
        <w:tabs>
          <w:tab w:val="num" w:pos="720"/>
        </w:tabs>
        <w:ind w:left="720"/>
      </w:pPr>
      <w:r w:rsidRPr="00131047">
        <w:rPr>
          <w:b/>
          <w:noProof/>
        </w:rPr>
        <w:drawing>
          <wp:anchor distT="0" distB="0" distL="114300" distR="114300" simplePos="0" relativeHeight="251640320" behindDoc="0" locked="0" layoutInCell="1" allowOverlap="1">
            <wp:simplePos x="0" y="0"/>
            <wp:positionH relativeFrom="column">
              <wp:posOffset>-342900</wp:posOffset>
            </wp:positionH>
            <wp:positionV relativeFrom="paragraph">
              <wp:posOffset>1162050</wp:posOffset>
            </wp:positionV>
            <wp:extent cx="228600" cy="228600"/>
            <wp:effectExtent l="0" t="0" r="0" b="0"/>
            <wp:wrapNone/>
            <wp:docPr id="248" name="Picture 24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C61">
        <w:t>C</w:t>
      </w:r>
      <w:r w:rsidR="00CE4B45">
        <w:t>ontinue tapping channel onto door edge</w:t>
      </w:r>
      <w:r w:rsidR="006A670A">
        <w:t xml:space="preserve"> moving </w:t>
      </w:r>
      <w:r w:rsidR="0001798B">
        <w:t>toward</w:t>
      </w:r>
      <w:r w:rsidR="006A670A">
        <w:t xml:space="preserve"> the </w:t>
      </w:r>
      <w:r w:rsidR="009F355B">
        <w:t xml:space="preserve">top </w:t>
      </w:r>
      <w:r w:rsidR="006A670A">
        <w:t>of door</w:t>
      </w:r>
      <w:r w:rsidR="009F355B">
        <w:t xml:space="preserve"> then moving down the entire length of the DEG</w:t>
      </w:r>
      <w:r w:rsidR="006A670A">
        <w:t>.  Use your other hand to steady and guide D</w:t>
      </w:r>
      <w:r w:rsidR="005C3A1F">
        <w:t>EG</w:t>
      </w:r>
      <w:r w:rsidR="006A670A">
        <w:t xml:space="preserve"> as you go.  (Fig.1-6)</w:t>
      </w:r>
      <w:r w:rsidR="00CE4B45">
        <w:t xml:space="preserve"> </w:t>
      </w:r>
    </w:p>
    <w:p w:rsidR="006A670A" w:rsidRDefault="006A670A" w:rsidP="00652B36">
      <w:pPr>
        <w:pStyle w:val="ProcLevel2"/>
        <w:numPr>
          <w:ilvl w:val="0"/>
          <w:numId w:val="0"/>
        </w:numPr>
        <w:spacing w:after="0" w:line="240" w:lineRule="auto"/>
      </w:pPr>
      <w:r w:rsidRPr="00131047">
        <w:rPr>
          <w:b/>
        </w:rPr>
        <w:t>NOTE:</w:t>
      </w:r>
      <w:r>
        <w:t xml:space="preserve">  IT IS IMPORTANT TO </w:t>
      </w:r>
      <w:r w:rsidR="00A12838">
        <w:t xml:space="preserve">PROPERLY </w:t>
      </w:r>
      <w:r>
        <w:t xml:space="preserve">SEAT CHANNEL AS YOU </w:t>
      </w:r>
      <w:r w:rsidR="003E545E">
        <w:t>PROCEED</w:t>
      </w:r>
      <w:r>
        <w:t xml:space="preserve"> DOWN </w:t>
      </w:r>
      <w:smartTag w:uri="urn:schemas-microsoft-com:office:smarttags" w:element="stockticker">
        <w:r>
          <w:t>AND</w:t>
        </w:r>
      </w:smartTag>
      <w:r>
        <w:t xml:space="preserve"> AROUND THE CURVES OF THE DOOR.   </w:t>
      </w:r>
    </w:p>
    <w:p w:rsidR="00AE20EB" w:rsidRDefault="00AE20EB" w:rsidP="00E25EA9">
      <w:pPr>
        <w:pStyle w:val="ProcLevel2"/>
        <w:numPr>
          <w:ilvl w:val="0"/>
          <w:numId w:val="0"/>
        </w:numPr>
        <w:spacing w:after="0" w:line="240" w:lineRule="auto"/>
        <w:ind w:left="720"/>
      </w:pPr>
    </w:p>
    <w:p w:rsidR="00AE20EB" w:rsidRDefault="00B9615E" w:rsidP="00494570">
      <w:pPr>
        <w:pStyle w:val="ProcLevel2"/>
        <w:ind w:left="720"/>
      </w:pPr>
      <w:r>
        <w:rPr>
          <w:noProof/>
        </w:rPr>
        <mc:AlternateContent>
          <mc:Choice Requires="wps">
            <w:drawing>
              <wp:anchor distT="0" distB="0" distL="114300" distR="114300" simplePos="0" relativeHeight="251645440" behindDoc="0" locked="0" layoutInCell="1" allowOverlap="1">
                <wp:simplePos x="0" y="0"/>
                <wp:positionH relativeFrom="column">
                  <wp:posOffset>-904875</wp:posOffset>
                </wp:positionH>
                <wp:positionV relativeFrom="paragraph">
                  <wp:posOffset>499110</wp:posOffset>
                </wp:positionV>
                <wp:extent cx="614680" cy="230505"/>
                <wp:effectExtent l="0" t="3810" r="4445" b="3810"/>
                <wp:wrapNone/>
                <wp:docPr id="26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45" type="#_x0000_t202" style="position:absolute;left:0;text-align:left;margin-left:-71.25pt;margin-top:39.3pt;width:48.4pt;height:1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ER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" filled="f" stroked="f">
                <v:textbo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6</w:t>
                      </w:r>
                    </w:p>
                  </w:txbxContent>
                </v:textbox>
              </v:shape>
            </w:pict>
          </mc:Fallback>
        </mc:AlternateContent>
      </w:r>
      <w:r w:rsidR="006A670A">
        <w:t>With D</w:t>
      </w:r>
      <w:r w:rsidR="005C3A1F">
        <w:t xml:space="preserve">EG </w:t>
      </w:r>
      <w:r w:rsidR="00A12838">
        <w:t>engaged the full length of door, begin at top and proceed tapping</w:t>
      </w:r>
      <w:r w:rsidR="00715432">
        <w:t xml:space="preserve"> </w:t>
      </w:r>
      <w:r w:rsidR="00715432" w:rsidRPr="00715432">
        <w:rPr>
          <w:b/>
          <w:u w:val="single"/>
        </w:rPr>
        <w:t>(</w:t>
      </w:r>
      <w:r w:rsidR="004F40C2">
        <w:rPr>
          <w:b/>
          <w:u w:val="single"/>
        </w:rPr>
        <w:t>use</w:t>
      </w:r>
      <w:r w:rsidR="00715432" w:rsidRPr="00715432">
        <w:rPr>
          <w:b/>
          <w:u w:val="single"/>
        </w:rPr>
        <w:t xml:space="preserve"> soft side of mallet)</w:t>
      </w:r>
      <w:r w:rsidR="00A12838">
        <w:t xml:space="preserve"> with moderate blows </w:t>
      </w:r>
      <w:r w:rsidR="00961796">
        <w:t xml:space="preserve">down entire length to </w:t>
      </w:r>
      <w:r w:rsidR="00A12838">
        <w:t>ensure cha</w:t>
      </w:r>
      <w:r w:rsidR="00961796">
        <w:t>nnel is fully seated.</w:t>
      </w:r>
    </w:p>
    <w:p w:rsidR="00961796" w:rsidRDefault="004A0D51" w:rsidP="00494570">
      <w:pPr>
        <w:pStyle w:val="ProcLevel2"/>
        <w:tabs>
          <w:tab w:val="num" w:pos="720"/>
        </w:tabs>
        <w:ind w:left="720"/>
      </w:pPr>
      <w:r>
        <w:rPr>
          <w:noProof/>
        </w:rPr>
        <w:object w:dxaOrig="1440" w:dyaOrig="1440">
          <v:shape id="_x0000_s1358" type="#_x0000_t75" style="position:absolute;left:0;text-align:left;margin-left:-252pt;margin-top:10.1pt;width:220.8pt;height:291.75pt;z-index:251659776" stroked="t">
            <v:imagedata r:id="rId36" o:title="" croptop="7599f" cropbottom="26473f" cropleft="22082f" cropright="28332f"/>
          </v:shape>
          <o:OLEObject Type="Embed" ProgID="AutoCAD" ShapeID="_x0000_s1358" DrawAspect="Content" ObjectID="_1533647864" r:id="rId37"/>
        </w:object>
      </w:r>
      <w:r w:rsidR="00961796">
        <w:t xml:space="preserve">Once this is completed, </w:t>
      </w:r>
      <w:r w:rsidR="00715432">
        <w:t xml:space="preserve">carefully </w:t>
      </w:r>
      <w:r w:rsidR="00961796">
        <w:t xml:space="preserve">use </w:t>
      </w:r>
      <w:r w:rsidR="00715432">
        <w:t>firmer</w:t>
      </w:r>
      <w:r w:rsidR="00961796">
        <w:t xml:space="preserve"> side of mallet to </w:t>
      </w:r>
      <w:r w:rsidR="00961796" w:rsidRPr="00E25EA9">
        <w:rPr>
          <w:b/>
          <w:u w:val="single"/>
        </w:rPr>
        <w:t>very</w:t>
      </w:r>
      <w:r w:rsidR="00961796">
        <w:t xml:space="preserve"> </w:t>
      </w:r>
      <w:r w:rsidR="00961796" w:rsidRPr="00E25EA9">
        <w:rPr>
          <w:b/>
          <w:u w:val="single"/>
        </w:rPr>
        <w:t>lightly</w:t>
      </w:r>
      <w:r w:rsidR="00961796">
        <w:t xml:space="preserve"> tap down the length of the D</w:t>
      </w:r>
      <w:r w:rsidR="005C3A1F">
        <w:t>EG</w:t>
      </w:r>
      <w:r w:rsidR="00961796">
        <w:t>.  If fully seated you should hear a solid report from the tapping.</w:t>
      </w:r>
    </w:p>
    <w:p w:rsidR="005C3A1F" w:rsidRDefault="00B9615E" w:rsidP="005C3A1F">
      <w:pPr>
        <w:pStyle w:val="ProcLevel2"/>
        <w:numPr>
          <w:ilvl w:val="0"/>
          <w:numId w:val="0"/>
        </w:numPr>
        <w:ind w:left="360"/>
      </w:pPr>
      <w:r w:rsidRPr="00131047">
        <w:rPr>
          <w:b/>
          <w:noProof/>
        </w:rPr>
        <w:drawing>
          <wp:anchor distT="0" distB="0" distL="114300" distR="114300" simplePos="0" relativeHeight="251655680" behindDoc="0" locked="0" layoutInCell="1" allowOverlap="1">
            <wp:simplePos x="0" y="0"/>
            <wp:positionH relativeFrom="column">
              <wp:posOffset>-342900</wp:posOffset>
            </wp:positionH>
            <wp:positionV relativeFrom="paragraph">
              <wp:posOffset>267335</wp:posOffset>
            </wp:positionV>
            <wp:extent cx="228600" cy="228600"/>
            <wp:effectExtent l="0" t="0" r="0" b="0"/>
            <wp:wrapNone/>
            <wp:docPr id="288" name="Picture 28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0EB" w:rsidRDefault="00E25EA9" w:rsidP="00F81A92">
      <w:pPr>
        <w:pStyle w:val="ProcLevel2"/>
        <w:numPr>
          <w:ilvl w:val="0"/>
          <w:numId w:val="0"/>
        </w:numPr>
      </w:pPr>
      <w:r w:rsidRPr="00131047">
        <w:rPr>
          <w:b/>
        </w:rPr>
        <w:t>NOTE:</w:t>
      </w:r>
      <w:r>
        <w:t xml:space="preserve">  </w:t>
      </w:r>
      <w:r w:rsidR="00690563">
        <w:t>I</w:t>
      </w:r>
      <w:r>
        <w:t>ntended purpose of this step is to listen for a solid report in response to light taps to confirm DE</w:t>
      </w:r>
      <w:r w:rsidR="00D045AD">
        <w:t>G</w:t>
      </w:r>
      <w:r w:rsidR="005C3A1F">
        <w:t xml:space="preserve"> </w:t>
      </w:r>
      <w:r>
        <w:t>is full</w:t>
      </w:r>
      <w:r w:rsidR="00C95EB3">
        <w:t>y</w:t>
      </w:r>
      <w:r>
        <w:t xml:space="preserve"> seated.  </w:t>
      </w:r>
      <w:r w:rsidRPr="00E25EA9">
        <w:rPr>
          <w:b/>
        </w:rPr>
        <w:t xml:space="preserve">THE FIRMER </w:t>
      </w:r>
      <w:smartTag w:uri="urn:schemas-microsoft-com:office:smarttags" w:element="stockticker">
        <w:r w:rsidRPr="00E25EA9">
          <w:rPr>
            <w:b/>
          </w:rPr>
          <w:t>SIDE</w:t>
        </w:r>
      </w:smartTag>
      <w:r w:rsidRPr="00E25EA9">
        <w:rPr>
          <w:b/>
        </w:rPr>
        <w:t xml:space="preserve"> OF THE MALLET CAN DAMAGE THE DE</w:t>
      </w:r>
      <w:r w:rsidR="00D045AD">
        <w:rPr>
          <w:b/>
        </w:rPr>
        <w:t>G</w:t>
      </w:r>
      <w:r w:rsidRPr="00E25EA9">
        <w:rPr>
          <w:b/>
        </w:rPr>
        <w:t xml:space="preserve"> IF USED WITH MODERATE OR HEAVY BLOWS.</w:t>
      </w:r>
      <w:r>
        <w:t xml:space="preserve">  If audible report received with light tap indicate</w:t>
      </w:r>
      <w:r w:rsidR="0001798B">
        <w:t>s</w:t>
      </w:r>
      <w:r>
        <w:t xml:space="preserve"> DE</w:t>
      </w:r>
      <w:r w:rsidR="00D045AD">
        <w:t>G</w:t>
      </w:r>
      <w:r>
        <w:t xml:space="preserve"> is not fully seated, repeat steps 1(</w:t>
      </w:r>
      <w:r w:rsidR="0004157C">
        <w:t>g</w:t>
      </w:r>
      <w:r>
        <w:t>) and 1(</w:t>
      </w:r>
      <w:r w:rsidR="0004157C">
        <w:t>h</w:t>
      </w:r>
      <w:r>
        <w:t xml:space="preserve">).  </w:t>
      </w:r>
    </w:p>
    <w:p w:rsidR="00FB0C04" w:rsidRDefault="00B9615E" w:rsidP="00684A44">
      <w:pPr>
        <w:pStyle w:val="ProcLevel2"/>
        <w:tabs>
          <w:tab w:val="num" w:pos="0"/>
        </w:tabs>
        <w:ind w:left="720"/>
      </w:pPr>
      <w:r>
        <w:rPr>
          <w:noProof/>
        </w:rPr>
        <mc:AlternateContent>
          <mc:Choice Requires="wps">
            <w:drawing>
              <wp:anchor distT="0" distB="0" distL="114300" distR="114300" simplePos="0" relativeHeight="251646464" behindDoc="0" locked="0" layoutInCell="1" allowOverlap="1">
                <wp:simplePos x="0" y="0"/>
                <wp:positionH relativeFrom="column">
                  <wp:posOffset>-904875</wp:posOffset>
                </wp:positionH>
                <wp:positionV relativeFrom="paragraph">
                  <wp:posOffset>737870</wp:posOffset>
                </wp:positionV>
                <wp:extent cx="614680" cy="230505"/>
                <wp:effectExtent l="0" t="3810" r="4445" b="3810"/>
                <wp:wrapNone/>
                <wp:docPr id="26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46" type="#_x0000_t202" style="position:absolute;left:0;text-align:left;margin-left:-71.25pt;margin-top:58.1pt;width:48.4pt;height: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S2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" filled="f" stroked="f">
                <v:textbox>
                  <w:txbxContent>
                    <w:p w:rsidR="00A4720B" w:rsidRPr="002F404D" w:rsidRDefault="00A4720B" w:rsidP="00A4720B">
                      <w:pPr>
                        <w:rPr>
                          <w:sz w:val="20"/>
                        </w:rPr>
                      </w:pPr>
                      <w:r w:rsidRPr="002F404D">
                        <w:rPr>
                          <w:sz w:val="20"/>
                        </w:rPr>
                        <w:t xml:space="preserve">Fig. </w:t>
                      </w:r>
                      <w:r>
                        <w:rPr>
                          <w:sz w:val="20"/>
                        </w:rPr>
                        <w:t>1</w:t>
                      </w:r>
                      <w:r w:rsidRPr="002F404D">
                        <w:rPr>
                          <w:sz w:val="20"/>
                        </w:rPr>
                        <w:t>-</w:t>
                      </w:r>
                      <w:r>
                        <w:rPr>
                          <w:sz w:val="20"/>
                        </w:rPr>
                        <w:t>7</w:t>
                      </w:r>
                    </w:p>
                  </w:txbxContent>
                </v:textbox>
              </v:shape>
            </w:pict>
          </mc:Fallback>
        </mc:AlternateContent>
      </w:r>
      <w:r w:rsidR="00AE20EB">
        <w:t>Carefully close rear door and ensure DE</w:t>
      </w:r>
      <w:r w:rsidR="00D045AD">
        <w:t>G</w:t>
      </w:r>
      <w:r w:rsidR="00AE20EB">
        <w:t xml:space="preserve"> has sufficient clearance from </w:t>
      </w:r>
      <w:r w:rsidR="00690563">
        <w:t>any</w:t>
      </w:r>
      <w:r w:rsidR="00AE20EB">
        <w:t xml:space="preserve"> adjoining body panel.</w:t>
      </w:r>
      <w:r w:rsidR="00A4720B">
        <w:t xml:space="preserve"> </w:t>
      </w:r>
      <w:r w:rsidR="0037471A">
        <w:t xml:space="preserve"> </w:t>
      </w:r>
      <w:r w:rsidR="004007F8">
        <w:t>Carefully r</w:t>
      </w:r>
      <w:r w:rsidR="0037471A">
        <w:t>emove template from door and retain for use on driver side.</w:t>
      </w:r>
      <w:r w:rsidR="004007F8">
        <w:t xml:space="preserve"> </w:t>
      </w:r>
      <w:r w:rsidR="00E94DCD">
        <w:t xml:space="preserve">       </w:t>
      </w:r>
      <w:r w:rsidR="004007F8">
        <w:t xml:space="preserve"> </w:t>
      </w:r>
      <w:r w:rsidR="00A4720B">
        <w:t>(Fig. 1-7)</w:t>
      </w:r>
    </w:p>
    <w:p w:rsidR="00AE20EB" w:rsidRDefault="00B9615E" w:rsidP="00684A44">
      <w:pPr>
        <w:pStyle w:val="ProcLevel2"/>
        <w:numPr>
          <w:ilvl w:val="0"/>
          <w:numId w:val="0"/>
        </w:numPr>
        <w:ind w:left="540"/>
      </w:pPr>
      <w:r>
        <w:rPr>
          <w:noProof/>
        </w:rPr>
        <w:lastRenderedPageBreak/>
        <mc:AlternateContent>
          <mc:Choice Requires="wps">
            <w:drawing>
              <wp:anchor distT="0" distB="0" distL="114300" distR="114300" simplePos="0" relativeHeight="251681280" behindDoc="0" locked="0" layoutInCell="1" allowOverlap="1">
                <wp:simplePos x="0" y="0"/>
                <wp:positionH relativeFrom="column">
                  <wp:posOffset>-3200400</wp:posOffset>
                </wp:positionH>
                <wp:positionV relativeFrom="paragraph">
                  <wp:posOffset>41275</wp:posOffset>
                </wp:positionV>
                <wp:extent cx="2743200" cy="3387725"/>
                <wp:effectExtent l="9525" t="6985" r="9525" b="5715"/>
                <wp:wrapNone/>
                <wp:docPr id="26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87725"/>
                        </a:xfrm>
                        <a:prstGeom prst="rect">
                          <a:avLst/>
                        </a:prstGeom>
                        <a:solidFill>
                          <a:srgbClr val="FFFFFF"/>
                        </a:solidFill>
                        <a:ln w="9525">
                          <a:solidFill>
                            <a:srgbClr val="000000"/>
                          </a:solidFill>
                          <a:miter lim="800000"/>
                          <a:headEnd/>
                          <a:tailEnd/>
                        </a:ln>
                      </wps:spPr>
                      <wps:txbx>
                        <w:txbxContent>
                          <w:p w:rsidR="000067C9" w:rsidRDefault="00B9615E">
                            <w:r>
                              <w:rPr>
                                <w:noProof/>
                              </w:rPr>
                              <w:drawing>
                                <wp:inline distT="0" distB="0" distL="0" distR="0">
                                  <wp:extent cx="2664460" cy="3334385"/>
                                  <wp:effectExtent l="0" t="0" r="2540" b="0"/>
                                  <wp:docPr id="9" name="Picture 4"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闒粀펤闀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460" cy="3334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47" type="#_x0000_t202" style="position:absolute;left:0;text-align:left;margin-left:-252pt;margin-top:3.25pt;width:3in;height:26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">
                <v:textbox>
                  <w:txbxContent>
                    <w:p w:rsidR="000067C9" w:rsidRDefault="00B9615E">
                      <w:r>
                        <w:rPr>
                          <w:noProof/>
                        </w:rPr>
                        <w:drawing>
                          <wp:inline distT="0" distB="0" distL="0" distR="0">
                            <wp:extent cx="2664460" cy="3334385"/>
                            <wp:effectExtent l="0" t="0" r="2540" b="0"/>
                            <wp:docPr id="9" name="Picture 4"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闒粀펤闀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460" cy="3334385"/>
                                    </a:xfrm>
                                    <a:prstGeom prst="rect">
                                      <a:avLst/>
                                    </a:prstGeom>
                                    <a:noFill/>
                                    <a:ln>
                                      <a:noFill/>
                                    </a:ln>
                                  </pic:spPr>
                                </pic:pic>
                              </a:graphicData>
                            </a:graphic>
                          </wp:inline>
                        </w:drawing>
                      </w:r>
                    </w:p>
                  </w:txbxContent>
                </v:textbox>
              </v:shape>
            </w:pict>
          </mc:Fallback>
        </mc:AlternateContent>
      </w:r>
    </w:p>
    <w:p w:rsidR="00407FAF" w:rsidRDefault="00651BBD" w:rsidP="00651BBD">
      <w:pPr>
        <w:pStyle w:val="ProcLevel2"/>
        <w:tabs>
          <w:tab w:val="num" w:pos="540"/>
          <w:tab w:val="left" w:pos="720"/>
        </w:tabs>
        <w:ind w:left="720"/>
      </w:pPr>
      <w:r>
        <w:t>Fully o</w:t>
      </w:r>
      <w:r w:rsidR="004F40C2">
        <w:t xml:space="preserve">pen front passenger door and clean and dry trailing edge of door as needed with distilled water and lint free towel. </w:t>
      </w:r>
      <w:r w:rsidR="0005511E">
        <w:t>(Fig. 1-8)</w:t>
      </w:r>
      <w:r w:rsidR="00407FAF">
        <w:t xml:space="preserve">    </w:t>
      </w:r>
    </w:p>
    <w:p w:rsidR="00303D58" w:rsidRDefault="00B9615E" w:rsidP="00303D58">
      <w:pPr>
        <w:pStyle w:val="ProcLevel2"/>
        <w:numPr>
          <w:ilvl w:val="0"/>
          <w:numId w:val="0"/>
        </w:numPr>
        <w:rPr>
          <w:b/>
        </w:rPr>
      </w:pPr>
      <w:r>
        <w:rPr>
          <w:b/>
          <w:noProof/>
        </w:rPr>
        <mc:AlternateContent>
          <mc:Choice Requires="wps">
            <w:drawing>
              <wp:anchor distT="0" distB="0" distL="114300" distR="114300" simplePos="0" relativeHeight="251687424" behindDoc="0" locked="0" layoutInCell="1" allowOverlap="1">
                <wp:simplePos x="0" y="0"/>
                <wp:positionH relativeFrom="column">
                  <wp:posOffset>-2590800</wp:posOffset>
                </wp:positionH>
                <wp:positionV relativeFrom="paragraph">
                  <wp:posOffset>276225</wp:posOffset>
                </wp:positionV>
                <wp:extent cx="762000" cy="619125"/>
                <wp:effectExtent l="47625" t="51435" r="9525" b="15240"/>
                <wp:wrapNone/>
                <wp:docPr id="25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19125"/>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CF9D" id="Freeform 540" o:spid="_x0000_s1026" style="position:absolute;margin-left:-204pt;margin-top:21.75pt;width:60pt;height:4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" path="m1275,803l,e" filled="f" strokeweight="1.25pt">
                <v:stroke endarrow="block"/>
                <v:path arrowok="t" o:connecttype="custom" o:connectlocs="762000,619125;0,0" o:connectangles="0,0"/>
              </v:shape>
            </w:pict>
          </mc:Fallback>
        </mc:AlternateContent>
      </w:r>
    </w:p>
    <w:p w:rsidR="00B310A7" w:rsidRDefault="00B310A7" w:rsidP="00303D58">
      <w:pPr>
        <w:pStyle w:val="ProcLevel2"/>
        <w:numPr>
          <w:ilvl w:val="0"/>
          <w:numId w:val="0"/>
        </w:numPr>
        <w:rPr>
          <w:b/>
        </w:rPr>
      </w:pPr>
    </w:p>
    <w:p w:rsidR="00B310A7" w:rsidRDefault="00B310A7" w:rsidP="00303D58">
      <w:pPr>
        <w:pStyle w:val="ProcLevel2"/>
        <w:numPr>
          <w:ilvl w:val="0"/>
          <w:numId w:val="0"/>
        </w:numPr>
        <w:rPr>
          <w:b/>
        </w:rPr>
      </w:pPr>
    </w:p>
    <w:p w:rsidR="00B310A7" w:rsidRDefault="00B9615E" w:rsidP="00303D58">
      <w:pPr>
        <w:pStyle w:val="ProcLevel2"/>
        <w:numPr>
          <w:ilvl w:val="0"/>
          <w:numId w:val="0"/>
        </w:numPr>
        <w:rPr>
          <w:b/>
        </w:rPr>
      </w:pPr>
      <w:r>
        <w:rPr>
          <w:b/>
          <w:noProof/>
        </w:rPr>
        <mc:AlternateContent>
          <mc:Choice Requires="wps">
            <w:drawing>
              <wp:anchor distT="0" distB="0" distL="114300" distR="114300" simplePos="0" relativeHeight="251689472" behindDoc="0" locked="0" layoutInCell="1" allowOverlap="1">
                <wp:simplePos x="0" y="0"/>
                <wp:positionH relativeFrom="column">
                  <wp:posOffset>-2514600</wp:posOffset>
                </wp:positionH>
                <wp:positionV relativeFrom="paragraph">
                  <wp:posOffset>110490</wp:posOffset>
                </wp:positionV>
                <wp:extent cx="628650" cy="13335"/>
                <wp:effectExtent l="19050" t="47625" r="9525" b="62865"/>
                <wp:wrapNone/>
                <wp:docPr id="258"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13335"/>
                        </a:xfrm>
                        <a:custGeom>
                          <a:avLst/>
                          <a:gdLst>
                            <a:gd name="T0" fmla="*/ 990 w 990"/>
                            <a:gd name="T1" fmla="*/ 0 h 21"/>
                            <a:gd name="T2" fmla="*/ 0 w 990"/>
                            <a:gd name="T3" fmla="*/ 21 h 21"/>
                          </a:gdLst>
                          <a:ahLst/>
                          <a:cxnLst>
                            <a:cxn ang="0">
                              <a:pos x="T0" y="T1"/>
                            </a:cxn>
                            <a:cxn ang="0">
                              <a:pos x="T2" y="T3"/>
                            </a:cxn>
                          </a:cxnLst>
                          <a:rect l="0" t="0" r="r" b="b"/>
                          <a:pathLst>
                            <a:path w="990" h="21">
                              <a:moveTo>
                                <a:pt x="990" y="0"/>
                              </a:moveTo>
                              <a:lnTo>
                                <a:pt x="0" y="2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C0C1F6" id="Freeform 54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5pt,8.7pt,-198pt,9.75pt" coordsize="9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" filled="f" strokeweight="1.25pt">
                <v:stroke endarrow="block"/>
                <v:path arrowok="t" o:connecttype="custom" o:connectlocs="628650,0;0,13335" o:connectangles="0,0"/>
              </v:polyline>
            </w:pict>
          </mc:Fallback>
        </mc:AlternateContent>
      </w:r>
      <w:r>
        <w:rPr>
          <w:b/>
          <w:noProof/>
        </w:rPr>
        <mc:AlternateContent>
          <mc:Choice Requires="wps">
            <w:drawing>
              <wp:anchor distT="0" distB="0" distL="114300" distR="114300" simplePos="0" relativeHeight="251688448" behindDoc="0" locked="0" layoutInCell="1" allowOverlap="1">
                <wp:simplePos x="0" y="0"/>
                <wp:positionH relativeFrom="column">
                  <wp:posOffset>-2362200</wp:posOffset>
                </wp:positionH>
                <wp:positionV relativeFrom="paragraph">
                  <wp:posOffset>238125</wp:posOffset>
                </wp:positionV>
                <wp:extent cx="533400" cy="752475"/>
                <wp:effectExtent l="57150" t="13335" r="9525" b="43815"/>
                <wp:wrapNone/>
                <wp:docPr id="257"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3400" cy="752475"/>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A5B4" id="Freeform 541" o:spid="_x0000_s1026" style="position:absolute;margin-left:-186pt;margin-top:18.75pt;width:42pt;height:59.2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" path="m1275,803l,e" filled="f" strokeweight="1.25pt">
                <v:stroke endarrow="block"/>
                <v:path arrowok="t" o:connecttype="custom" o:connectlocs="533400,752475;0,0" o:connectangles="0,0"/>
              </v:shape>
            </w:pict>
          </mc:Fallback>
        </mc:AlternateContent>
      </w:r>
      <w:r>
        <w:rPr>
          <w:b/>
          <w:noProof/>
        </w:rPr>
        <mc:AlternateContent>
          <mc:Choice Requires="wps">
            <w:drawing>
              <wp:anchor distT="0" distB="0" distL="114300" distR="114300" simplePos="0" relativeHeight="251686400" behindDoc="0" locked="0" layoutInCell="1" allowOverlap="1">
                <wp:simplePos x="0" y="0"/>
                <wp:positionH relativeFrom="column">
                  <wp:posOffset>-1828800</wp:posOffset>
                </wp:positionH>
                <wp:positionV relativeFrom="paragraph">
                  <wp:posOffset>9525</wp:posOffset>
                </wp:positionV>
                <wp:extent cx="1143000" cy="342900"/>
                <wp:effectExtent l="0" t="3810" r="0" b="0"/>
                <wp:wrapNone/>
                <wp:docPr id="25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DAA" w:rsidRDefault="00F30DAA" w:rsidP="00F30DAA">
                            <w:r>
                              <w:t>Trailing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48" type="#_x0000_t202" style="position:absolute;margin-left:-2in;margin-top:.75pt;width:90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ravAIAAMU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" filled="f" stroked="f">
                <v:textbox>
                  <w:txbxContent>
                    <w:p w:rsidR="00F30DAA" w:rsidRDefault="00F30DAA" w:rsidP="00F30DAA">
                      <w:r>
                        <w:t>Trailing Edge</w:t>
                      </w:r>
                    </w:p>
                  </w:txbxContent>
                </v:textbox>
              </v:shape>
            </w:pict>
          </mc:Fallback>
        </mc:AlternateContent>
      </w:r>
    </w:p>
    <w:p w:rsidR="00B310A7" w:rsidRDefault="00B310A7" w:rsidP="00303D58">
      <w:pPr>
        <w:pStyle w:val="ProcLevel2"/>
        <w:numPr>
          <w:ilvl w:val="0"/>
          <w:numId w:val="0"/>
        </w:numPr>
        <w:rPr>
          <w:b/>
        </w:rPr>
      </w:pPr>
    </w:p>
    <w:p w:rsidR="00407FAF" w:rsidRPr="00303D58" w:rsidRDefault="00407FAF" w:rsidP="00CF3C9F">
      <w:pPr>
        <w:pStyle w:val="ProcLevel2"/>
        <w:numPr>
          <w:ilvl w:val="0"/>
          <w:numId w:val="0"/>
        </w:numPr>
        <w:rPr>
          <w:b/>
        </w:rPr>
      </w:pPr>
    </w:p>
    <w:p w:rsidR="00637553" w:rsidRDefault="00637553" w:rsidP="00F81A92">
      <w:pPr>
        <w:pStyle w:val="ProcLevel2"/>
        <w:numPr>
          <w:ilvl w:val="0"/>
          <w:numId w:val="0"/>
        </w:numPr>
        <w:ind w:left="720" w:hanging="360"/>
      </w:pPr>
    </w:p>
    <w:p w:rsidR="00684A44" w:rsidRDefault="00684A44" w:rsidP="00F81A92">
      <w:pPr>
        <w:pStyle w:val="ProcLevel2"/>
        <w:numPr>
          <w:ilvl w:val="0"/>
          <w:numId w:val="0"/>
        </w:numPr>
        <w:ind w:left="720" w:hanging="360"/>
      </w:pPr>
    </w:p>
    <w:p w:rsidR="00F81A92" w:rsidRDefault="00B9615E" w:rsidP="00F81A92">
      <w:pPr>
        <w:pStyle w:val="ProcLevel2"/>
        <w:numPr>
          <w:ilvl w:val="0"/>
          <w:numId w:val="0"/>
        </w:numPr>
        <w:ind w:left="720" w:hanging="360"/>
      </w:pPr>
      <w:r>
        <w:rPr>
          <w:noProof/>
        </w:rPr>
        <mc:AlternateContent>
          <mc:Choice Requires="wps">
            <w:drawing>
              <wp:anchor distT="0" distB="0" distL="114300" distR="114300" simplePos="0" relativeHeight="251641344" behindDoc="0" locked="0" layoutInCell="1" allowOverlap="1">
                <wp:simplePos x="0" y="0"/>
                <wp:positionH relativeFrom="column">
                  <wp:posOffset>-957580</wp:posOffset>
                </wp:positionH>
                <wp:positionV relativeFrom="paragraph">
                  <wp:posOffset>38100</wp:posOffset>
                </wp:positionV>
                <wp:extent cx="614680" cy="230505"/>
                <wp:effectExtent l="4445" t="3810" r="0" b="3810"/>
                <wp:wrapNone/>
                <wp:docPr id="3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FAF" w:rsidRPr="002F404D" w:rsidRDefault="00407FAF" w:rsidP="00407FAF">
                            <w:pPr>
                              <w:rPr>
                                <w:sz w:val="20"/>
                              </w:rPr>
                            </w:pPr>
                            <w:r w:rsidRPr="002F404D">
                              <w:rPr>
                                <w:sz w:val="20"/>
                              </w:rPr>
                              <w:t xml:space="preserve">Fig. </w:t>
                            </w:r>
                            <w:r>
                              <w:rPr>
                                <w:sz w:val="20"/>
                              </w:rPr>
                              <w:t>1</w:t>
                            </w:r>
                            <w:r w:rsidRPr="002F404D">
                              <w:rPr>
                                <w:sz w:val="20"/>
                              </w:rPr>
                              <w:t>-</w:t>
                            </w:r>
                            <w:r w:rsidR="0005511E">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9" type="#_x0000_t202" style="position:absolute;left:0;text-align:left;margin-left:-75.4pt;margin-top:3pt;width:48.4pt;height:1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U3uwIAAMM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" filled="f" stroked="f">
                <v:textbox>
                  <w:txbxContent>
                    <w:p w:rsidR="00407FAF" w:rsidRPr="002F404D" w:rsidRDefault="00407FAF" w:rsidP="00407FAF">
                      <w:pPr>
                        <w:rPr>
                          <w:sz w:val="20"/>
                        </w:rPr>
                      </w:pPr>
                      <w:r w:rsidRPr="002F404D">
                        <w:rPr>
                          <w:sz w:val="20"/>
                        </w:rPr>
                        <w:t xml:space="preserve">Fig. </w:t>
                      </w:r>
                      <w:r>
                        <w:rPr>
                          <w:sz w:val="20"/>
                        </w:rPr>
                        <w:t>1</w:t>
                      </w:r>
                      <w:r w:rsidRPr="002F404D">
                        <w:rPr>
                          <w:sz w:val="20"/>
                        </w:rPr>
                        <w:t>-</w:t>
                      </w:r>
                      <w:r w:rsidR="0005511E">
                        <w:rPr>
                          <w:sz w:val="20"/>
                        </w:rPr>
                        <w:t>8</w:t>
                      </w:r>
                    </w:p>
                  </w:txbxContent>
                </v:textbox>
              </v:shape>
            </w:pict>
          </mc:Fallback>
        </mc:AlternateContent>
      </w:r>
    </w:p>
    <w:p w:rsidR="004102C3" w:rsidRDefault="004102C3" w:rsidP="00407FAF">
      <w:pPr>
        <w:pStyle w:val="ProcLevel2"/>
        <w:numPr>
          <w:ilvl w:val="0"/>
          <w:numId w:val="0"/>
        </w:numPr>
        <w:ind w:left="720" w:hanging="360"/>
      </w:pPr>
    </w:p>
    <w:p w:rsidR="00AF782F" w:rsidRDefault="000067C9" w:rsidP="00CF3C9F">
      <w:pPr>
        <w:pStyle w:val="ProcLevel2"/>
        <w:tabs>
          <w:tab w:val="num" w:pos="720"/>
        </w:tabs>
        <w:ind w:left="720"/>
      </w:pPr>
      <w:r>
        <w:rPr>
          <w:noProof/>
        </w:rPr>
        <w:object w:dxaOrig="1440" w:dyaOrig="1440">
          <v:shape id="_x0000_s1360" type="#_x0000_t75" style="position:absolute;left:0;text-align:left;margin-left:-252pt;margin-top:28.5pt;width:219.9pt;height:247.1pt;z-index:251660800" stroked="t">
            <v:imagedata r:id="rId39" o:title="" croptop="28843f" cropbottom="25983f" cropleft="33124f" cropright="26353f"/>
          </v:shape>
          <o:OLEObject Type="Embed" ProgID="AutoCAD" ShapeID="_x0000_s1360" DrawAspect="Content" ObjectID="_1533647865" r:id="rId40"/>
        </w:object>
      </w:r>
      <w:r w:rsidR="00407FAF">
        <w:t>Select front door template and fit notch around door handle.  Adjust as need</w:t>
      </w:r>
      <w:r w:rsidR="004F40C2">
        <w:t>ed</w:t>
      </w:r>
      <w:r w:rsidR="00407FAF">
        <w:t xml:space="preserve"> to ensure it is parallel to body line directly above the template.</w:t>
      </w:r>
      <w:r w:rsidR="006D712C">
        <w:t xml:space="preserve">  </w:t>
      </w:r>
      <w:r w:rsidR="00E94DCD">
        <w:t>If needed, t</w:t>
      </w:r>
      <w:r w:rsidR="006D712C">
        <w:t>ape into place using painter</w:t>
      </w:r>
      <w:r w:rsidR="00712E6E">
        <w:t>’</w:t>
      </w:r>
      <w:r w:rsidR="006D712C">
        <w:t>s masking tape.</w:t>
      </w:r>
      <w:r w:rsidR="004F40C2">
        <w:t xml:space="preserve"> </w:t>
      </w:r>
      <w:r w:rsidR="00E94DCD">
        <w:t xml:space="preserve">            </w:t>
      </w:r>
      <w:r w:rsidR="00407FAF">
        <w:t>(Fig 1-</w:t>
      </w:r>
      <w:r w:rsidR="00E64B90">
        <w:t>9</w:t>
      </w:r>
      <w:r w:rsidR="00407FAF">
        <w:t>)</w:t>
      </w:r>
    </w:p>
    <w:p w:rsidR="00AF782F" w:rsidRDefault="00AF782F" w:rsidP="00407FAF">
      <w:pPr>
        <w:spacing w:after="120" w:line="300" w:lineRule="auto"/>
      </w:pPr>
    </w:p>
    <w:p w:rsidR="00AF782F" w:rsidRDefault="00AF782F" w:rsidP="00407FAF">
      <w:pPr>
        <w:spacing w:after="120" w:line="300" w:lineRule="auto"/>
      </w:pPr>
    </w:p>
    <w:p w:rsidR="00AF782F" w:rsidRDefault="00AF782F" w:rsidP="00407FAF">
      <w:pPr>
        <w:spacing w:after="120" w:line="300" w:lineRule="auto"/>
      </w:pPr>
    </w:p>
    <w:p w:rsidR="00AF782F" w:rsidRDefault="00AF782F" w:rsidP="00407FAF">
      <w:pPr>
        <w:spacing w:after="120" w:line="300" w:lineRule="auto"/>
      </w:pPr>
    </w:p>
    <w:p w:rsidR="004F40C2" w:rsidRDefault="004F40C2" w:rsidP="00407FAF">
      <w:pPr>
        <w:spacing w:after="120" w:line="300" w:lineRule="auto"/>
      </w:pPr>
    </w:p>
    <w:p w:rsidR="00FB0C04" w:rsidRDefault="00FB0C04" w:rsidP="00407FAF">
      <w:pPr>
        <w:spacing w:after="120" w:line="300" w:lineRule="auto"/>
      </w:pPr>
    </w:p>
    <w:p w:rsidR="00637553" w:rsidRDefault="00637553" w:rsidP="00407FAF">
      <w:pPr>
        <w:spacing w:after="120" w:line="300" w:lineRule="auto"/>
      </w:pPr>
    </w:p>
    <w:p w:rsidR="00FB0C04" w:rsidRDefault="00B9615E" w:rsidP="00407FAF">
      <w:pPr>
        <w:spacing w:after="120" w:line="300" w:lineRule="auto"/>
      </w:pPr>
      <w:r>
        <w:rPr>
          <w:noProof/>
        </w:rPr>
        <mc:AlternateContent>
          <mc:Choice Requires="wps">
            <w:drawing>
              <wp:anchor distT="0" distB="0" distL="114300" distR="114300" simplePos="0" relativeHeight="251647488" behindDoc="0" locked="0" layoutInCell="1" allowOverlap="1">
                <wp:simplePos x="0" y="0"/>
                <wp:positionH relativeFrom="column">
                  <wp:posOffset>-904875</wp:posOffset>
                </wp:positionH>
                <wp:positionV relativeFrom="paragraph">
                  <wp:posOffset>29210</wp:posOffset>
                </wp:positionV>
                <wp:extent cx="614680" cy="230505"/>
                <wp:effectExtent l="0" t="3810" r="4445" b="3810"/>
                <wp:wrapNone/>
                <wp:docPr id="3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11E" w:rsidRPr="002F404D" w:rsidRDefault="0005511E" w:rsidP="0005511E">
                            <w:pPr>
                              <w:rPr>
                                <w:sz w:val="20"/>
                              </w:rPr>
                            </w:pPr>
                            <w:r w:rsidRPr="002F404D">
                              <w:rPr>
                                <w:sz w:val="20"/>
                              </w:rPr>
                              <w:t xml:space="preserve">Fig. </w:t>
                            </w:r>
                            <w:r>
                              <w:rPr>
                                <w:sz w:val="20"/>
                              </w:rPr>
                              <w:t>1</w:t>
                            </w:r>
                            <w:r w:rsidRPr="002F404D">
                              <w:rPr>
                                <w:sz w:val="20"/>
                              </w:rPr>
                              <w:t>-</w:t>
                            </w:r>
                            <w:r w:rsidR="00E64B90">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50" type="#_x0000_t202" style="position:absolute;margin-left:-71.25pt;margin-top:2.3pt;width:48.4pt;height:1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0dl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" filled="f" stroked="f">
                <v:textbox>
                  <w:txbxContent>
                    <w:p w:rsidR="0005511E" w:rsidRPr="002F404D" w:rsidRDefault="0005511E" w:rsidP="0005511E">
                      <w:pPr>
                        <w:rPr>
                          <w:sz w:val="20"/>
                        </w:rPr>
                      </w:pPr>
                      <w:r w:rsidRPr="002F404D">
                        <w:rPr>
                          <w:sz w:val="20"/>
                        </w:rPr>
                        <w:t xml:space="preserve">Fig. </w:t>
                      </w:r>
                      <w:r>
                        <w:rPr>
                          <w:sz w:val="20"/>
                        </w:rPr>
                        <w:t>1</w:t>
                      </w:r>
                      <w:r w:rsidRPr="002F404D">
                        <w:rPr>
                          <w:sz w:val="20"/>
                        </w:rPr>
                        <w:t>-</w:t>
                      </w:r>
                      <w:r w:rsidR="00E64B90">
                        <w:rPr>
                          <w:sz w:val="20"/>
                        </w:rPr>
                        <w:t>9</w:t>
                      </w:r>
                    </w:p>
                  </w:txbxContent>
                </v:textbox>
              </v:shape>
            </w:pict>
          </mc:Fallback>
        </mc:AlternateContent>
      </w:r>
    </w:p>
    <w:p w:rsidR="00FB0C04" w:rsidRDefault="00FB0C04" w:rsidP="00407FAF">
      <w:pPr>
        <w:spacing w:after="120" w:line="300" w:lineRule="auto"/>
      </w:pPr>
    </w:p>
    <w:p w:rsidR="00684A44" w:rsidRPr="00CF3C9F" w:rsidRDefault="00684A44" w:rsidP="00407FAF">
      <w:pPr>
        <w:spacing w:after="120" w:line="300" w:lineRule="auto"/>
        <w:rPr>
          <w:sz w:val="16"/>
          <w:szCs w:val="16"/>
        </w:rPr>
      </w:pPr>
    </w:p>
    <w:p w:rsidR="00AF782F" w:rsidRDefault="00AF782F" w:rsidP="00407FAF">
      <w:pPr>
        <w:spacing w:after="120" w:line="300" w:lineRule="auto"/>
      </w:pPr>
    </w:p>
    <w:p w:rsidR="00212F7E" w:rsidRDefault="00684A44" w:rsidP="008D084C">
      <w:pPr>
        <w:pStyle w:val="ProcLevel2"/>
        <w:tabs>
          <w:tab w:val="left" w:pos="720"/>
        </w:tabs>
        <w:ind w:left="720"/>
      </w:pPr>
      <w:r>
        <w:rPr>
          <w:noProof/>
        </w:rPr>
        <w:lastRenderedPageBreak/>
        <w:object w:dxaOrig="1440" w:dyaOrig="1440">
          <v:shape id="_x0000_s1361" type="#_x0000_t75" style="position:absolute;left:0;text-align:left;margin-left:-251.75pt;margin-top:25.6pt;width:215.75pt;height:198.9pt;z-index:251623936" stroked="t">
            <v:imagedata r:id="rId41" o:title="" croptop="12665f" cropbottom="8988f" cropleft="20728f" cropright="14739f"/>
          </v:shape>
          <o:OLEObject Type="Embed" ProgID="AutoCAD" ShapeID="_x0000_s1361" DrawAspect="Content" ObjectID="_1533647866" r:id="rId42"/>
        </w:object>
      </w:r>
      <w:r w:rsidR="004F40C2">
        <w:t>Align top edge of DE</w:t>
      </w:r>
      <w:r w:rsidR="00D045AD">
        <w:t>G</w:t>
      </w:r>
      <w:r w:rsidR="004F40C2">
        <w:t xml:space="preserve"> (labeled </w:t>
      </w:r>
      <w:r w:rsidR="009861B9">
        <w:t>Front Passenger</w:t>
      </w:r>
      <w:r w:rsidR="004F40C2">
        <w:t>)</w:t>
      </w:r>
      <w:r w:rsidR="009861B9">
        <w:t xml:space="preserve"> </w:t>
      </w:r>
      <w:r w:rsidR="00DA7394">
        <w:t xml:space="preserve">with </w:t>
      </w:r>
      <w:r w:rsidR="009861B9">
        <w:t xml:space="preserve">lower edge </w:t>
      </w:r>
      <w:r w:rsidR="0045408E">
        <w:t>of template</w:t>
      </w:r>
      <w:r w:rsidR="009861B9">
        <w:t xml:space="preserve"> alignment notch as shown.</w:t>
      </w:r>
      <w:r w:rsidR="004F40C2">
        <w:t xml:space="preserve"> </w:t>
      </w:r>
      <w:r w:rsidR="009861B9">
        <w:t>(Fig 1-</w:t>
      </w:r>
      <w:r w:rsidR="00E64B90">
        <w:t>10</w:t>
      </w:r>
      <w:r w:rsidR="009861B9">
        <w:t xml:space="preserve">).  </w:t>
      </w:r>
    </w:p>
    <w:p w:rsidR="00212F7E" w:rsidRDefault="00212F7E" w:rsidP="00212F7E">
      <w:pPr>
        <w:pStyle w:val="ProcLevel2"/>
        <w:numPr>
          <w:ilvl w:val="0"/>
          <w:numId w:val="0"/>
        </w:numPr>
        <w:ind w:left="720" w:hanging="360"/>
      </w:pPr>
    </w:p>
    <w:p w:rsidR="00832166" w:rsidRDefault="00832166" w:rsidP="00212F7E">
      <w:pPr>
        <w:pStyle w:val="ProcLevel2"/>
        <w:numPr>
          <w:ilvl w:val="0"/>
          <w:numId w:val="0"/>
        </w:numPr>
        <w:ind w:left="720" w:hanging="360"/>
      </w:pPr>
    </w:p>
    <w:p w:rsidR="00CD1090" w:rsidRDefault="00CD1090" w:rsidP="00212F7E">
      <w:pPr>
        <w:pStyle w:val="ProcLevel2"/>
        <w:numPr>
          <w:ilvl w:val="0"/>
          <w:numId w:val="0"/>
        </w:numPr>
        <w:ind w:left="720" w:hanging="360"/>
      </w:pPr>
    </w:p>
    <w:p w:rsidR="00212F7E" w:rsidRDefault="00212F7E" w:rsidP="00212F7E">
      <w:pPr>
        <w:pStyle w:val="ProcLevel2"/>
        <w:numPr>
          <w:ilvl w:val="0"/>
          <w:numId w:val="0"/>
        </w:numPr>
        <w:ind w:left="720" w:hanging="360"/>
      </w:pPr>
    </w:p>
    <w:p w:rsidR="009861B9" w:rsidRDefault="009861B9" w:rsidP="00212F7E">
      <w:pPr>
        <w:pStyle w:val="ProcLevel2"/>
        <w:numPr>
          <w:ilvl w:val="0"/>
          <w:numId w:val="0"/>
        </w:numPr>
        <w:ind w:left="720" w:hanging="360"/>
      </w:pPr>
      <w:r>
        <w:t xml:space="preserve"> </w:t>
      </w:r>
    </w:p>
    <w:p w:rsidR="00E96636" w:rsidRDefault="00E96636" w:rsidP="00212F7E">
      <w:pPr>
        <w:pStyle w:val="ProcLevel2"/>
        <w:numPr>
          <w:ilvl w:val="0"/>
          <w:numId w:val="0"/>
        </w:numPr>
        <w:ind w:left="720" w:hanging="360"/>
      </w:pPr>
    </w:p>
    <w:p w:rsidR="00E96636" w:rsidRDefault="00E96636" w:rsidP="00212F7E">
      <w:pPr>
        <w:pStyle w:val="ProcLevel2"/>
        <w:numPr>
          <w:ilvl w:val="0"/>
          <w:numId w:val="0"/>
        </w:numPr>
        <w:ind w:left="720" w:hanging="360"/>
      </w:pPr>
    </w:p>
    <w:p w:rsidR="00CF3C9F" w:rsidRDefault="00B9615E" w:rsidP="00212F7E">
      <w:pPr>
        <w:pStyle w:val="ProcLevel2"/>
        <w:numPr>
          <w:ilvl w:val="0"/>
          <w:numId w:val="0"/>
        </w:numPr>
        <w:ind w:left="720" w:hanging="360"/>
      </w:pPr>
      <w:r>
        <w:rPr>
          <w:noProof/>
        </w:rPr>
        <mc:AlternateContent>
          <mc:Choice Requires="wps">
            <w:drawing>
              <wp:anchor distT="0" distB="0" distL="114300" distR="114300" simplePos="0" relativeHeight="251648512" behindDoc="0" locked="0" layoutInCell="1" allowOverlap="1">
                <wp:simplePos x="0" y="0"/>
                <wp:positionH relativeFrom="column">
                  <wp:posOffset>-1028700</wp:posOffset>
                </wp:positionH>
                <wp:positionV relativeFrom="paragraph">
                  <wp:posOffset>55245</wp:posOffset>
                </wp:positionV>
                <wp:extent cx="717550" cy="230505"/>
                <wp:effectExtent l="0" t="1905" r="0" b="0"/>
                <wp:wrapNone/>
                <wp:docPr id="2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1" type="#_x0000_t202" style="position:absolute;left:0;text-align:left;margin-left:-81pt;margin-top:4.35pt;width:56.5pt;height:1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U/uw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" filled="f" stroked="f">
                <v:textbo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10</w:t>
                      </w:r>
                    </w:p>
                  </w:txbxContent>
                </v:textbox>
              </v:shape>
            </w:pict>
          </mc:Fallback>
        </mc:AlternateContent>
      </w:r>
    </w:p>
    <w:p w:rsidR="00212F7E" w:rsidRPr="00F52EE2" w:rsidRDefault="00B9615E" w:rsidP="00FE4722">
      <w:pPr>
        <w:pStyle w:val="ProcLevel2"/>
        <w:tabs>
          <w:tab w:val="num" w:pos="720"/>
        </w:tabs>
        <w:ind w:left="720"/>
      </w:pPr>
      <w:r>
        <w:rPr>
          <w:noProof/>
        </w:rPr>
        <w:drawing>
          <wp:anchor distT="0" distB="0" distL="114300" distR="114300" simplePos="0" relativeHeight="251691520" behindDoc="0" locked="0" layoutInCell="1" allowOverlap="1">
            <wp:simplePos x="0" y="0"/>
            <wp:positionH relativeFrom="column">
              <wp:posOffset>-342900</wp:posOffset>
            </wp:positionH>
            <wp:positionV relativeFrom="paragraph">
              <wp:posOffset>1590675</wp:posOffset>
            </wp:positionV>
            <wp:extent cx="228600" cy="228600"/>
            <wp:effectExtent l="0" t="0" r="0" b="0"/>
            <wp:wrapNone/>
            <wp:docPr id="547" name="Picture 54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simplePos x="0" y="0"/>
            <wp:positionH relativeFrom="column">
              <wp:posOffset>-3143250</wp:posOffset>
            </wp:positionH>
            <wp:positionV relativeFrom="paragraph">
              <wp:posOffset>190500</wp:posOffset>
            </wp:positionV>
            <wp:extent cx="247650" cy="247650"/>
            <wp:effectExtent l="0" t="0" r="0" b="0"/>
            <wp:wrapNone/>
            <wp:docPr id="282" name="Picture 282"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0" layoutInCell="1" allowOverlap="1">
                <wp:simplePos x="0" y="0"/>
                <wp:positionH relativeFrom="column">
                  <wp:posOffset>-3182620</wp:posOffset>
                </wp:positionH>
                <wp:positionV relativeFrom="paragraph">
                  <wp:posOffset>152400</wp:posOffset>
                </wp:positionV>
                <wp:extent cx="2725420" cy="2251710"/>
                <wp:effectExtent l="8255" t="13335" r="9525" b="11430"/>
                <wp:wrapNone/>
                <wp:docPr id="2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251710"/>
                        </a:xfrm>
                        <a:prstGeom prst="rect">
                          <a:avLst/>
                        </a:prstGeom>
                        <a:solidFill>
                          <a:srgbClr val="FFFFFF"/>
                        </a:solidFill>
                        <a:ln w="9525">
                          <a:solidFill>
                            <a:srgbClr val="000000"/>
                          </a:solidFill>
                          <a:miter lim="800000"/>
                          <a:headEnd/>
                          <a:tailEnd/>
                        </a:ln>
                      </wps:spPr>
                      <wps:txbx>
                        <w:txbxContent>
                          <w:p w:rsidR="00637553" w:rsidRDefault="00B9615E">
                            <w:r>
                              <w:rPr>
                                <w:noProof/>
                              </w:rPr>
                              <w:drawing>
                                <wp:inline distT="0" distB="0" distL="0" distR="0">
                                  <wp:extent cx="2759075" cy="2332990"/>
                                  <wp:effectExtent l="0" t="0" r="3175" b="0"/>
                                  <wp:docPr id="10" name="Picture 2"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闒粀펤闀粀"/>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9075" cy="2332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52" type="#_x0000_t202" style="position:absolute;left:0;text-align:left;margin-left:-250.6pt;margin-top:12pt;width:214.6pt;height:177.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">
                <v:textbox>
                  <w:txbxContent>
                    <w:p w:rsidR="00637553" w:rsidRDefault="00B9615E">
                      <w:r>
                        <w:rPr>
                          <w:noProof/>
                        </w:rPr>
                        <w:drawing>
                          <wp:inline distT="0" distB="0" distL="0" distR="0">
                            <wp:extent cx="2759075" cy="2332990"/>
                            <wp:effectExtent l="0" t="0" r="3175" b="0"/>
                            <wp:docPr id="10" name="Picture 2"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闒粀펤闀粀"/>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9075" cy="2332990"/>
                                    </a:xfrm>
                                    <a:prstGeom prst="rect">
                                      <a:avLst/>
                                    </a:prstGeom>
                                    <a:noFill/>
                                    <a:ln>
                                      <a:noFill/>
                                    </a:ln>
                                  </pic:spPr>
                                </pic:pic>
                              </a:graphicData>
                            </a:graphic>
                          </wp:inline>
                        </w:drawing>
                      </w:r>
                    </w:p>
                  </w:txbxContent>
                </v:textbox>
              </v:shape>
            </w:pict>
          </mc:Fallback>
        </mc:AlternateContent>
      </w:r>
      <w:r w:rsidR="00CF3C9F">
        <w:t xml:space="preserve"> </w:t>
      </w:r>
      <w:r w:rsidR="00212F7E">
        <w:t>While holding DE</w:t>
      </w:r>
      <w:r w:rsidR="00D045AD">
        <w:t>G</w:t>
      </w:r>
      <w:r w:rsidR="00212F7E">
        <w:t xml:space="preserve"> in proper alignment with one hand (indicated by arrow), use </w:t>
      </w:r>
      <w:r w:rsidR="00212F7E" w:rsidRPr="004F40C2">
        <w:rPr>
          <w:b/>
          <w:u w:val="single"/>
        </w:rPr>
        <w:t>soft side of the rubber mallet</w:t>
      </w:r>
      <w:r w:rsidR="00212F7E">
        <w:t xml:space="preserve"> to begin tapping the channel on</w:t>
      </w:r>
      <w:r w:rsidR="00DA7394">
        <w:t>to</w:t>
      </w:r>
      <w:r w:rsidR="00212F7E">
        <w:t xml:space="preserve"> the door edge</w:t>
      </w:r>
      <w:r w:rsidR="00FC068A">
        <w:t>. S</w:t>
      </w:r>
      <w:r w:rsidR="00212F7E">
        <w:t xml:space="preserve">tart </w:t>
      </w:r>
      <w:r w:rsidR="003C028C" w:rsidRPr="00F52EE2">
        <w:t>three (</w:t>
      </w:r>
      <w:r w:rsidR="00FE4722" w:rsidRPr="00F52EE2">
        <w:t>3</w:t>
      </w:r>
      <w:r w:rsidR="003C028C" w:rsidRPr="00F52EE2">
        <w:t>”)</w:t>
      </w:r>
      <w:r w:rsidR="009F355B" w:rsidRPr="00F52EE2">
        <w:t xml:space="preserve"> inches </w:t>
      </w:r>
      <w:r w:rsidR="001775E2" w:rsidRPr="00F52EE2">
        <w:t>below</w:t>
      </w:r>
      <w:r w:rsidR="009F355B" w:rsidRPr="00F52EE2">
        <w:t xml:space="preserve"> the </w:t>
      </w:r>
      <w:r w:rsidR="00CD1090" w:rsidRPr="00F52EE2">
        <w:t>top of the DEG</w:t>
      </w:r>
      <w:r w:rsidR="003E545E" w:rsidRPr="00F52EE2">
        <w:t xml:space="preserve"> </w:t>
      </w:r>
      <w:r w:rsidR="005C543D" w:rsidRPr="00F52EE2">
        <w:t>working your</w:t>
      </w:r>
      <w:r w:rsidR="00FC068A" w:rsidRPr="00F52EE2">
        <w:t xml:space="preserve"> way</w:t>
      </w:r>
      <w:r w:rsidR="005C543D" w:rsidRPr="00F52EE2">
        <w:t xml:space="preserve"> to the top</w:t>
      </w:r>
      <w:r w:rsidR="003E545E" w:rsidRPr="00F52EE2">
        <w:t xml:space="preserve"> of the DEG</w:t>
      </w:r>
      <w:r w:rsidR="00CD1090" w:rsidRPr="00F52EE2">
        <w:t xml:space="preserve">. </w:t>
      </w:r>
      <w:r w:rsidR="00212F7E" w:rsidRPr="00F52EE2">
        <w:t>(Fig 1-</w:t>
      </w:r>
      <w:r w:rsidR="00E64B90" w:rsidRPr="00F52EE2">
        <w:t>11</w:t>
      </w:r>
      <w:r w:rsidR="00212F7E" w:rsidRPr="00F52EE2">
        <w:t>)</w:t>
      </w:r>
    </w:p>
    <w:p w:rsidR="00036B63" w:rsidRPr="00F52EE2" w:rsidRDefault="00B9615E" w:rsidP="00036B63">
      <w:r w:rsidRPr="00F52EE2">
        <w:rPr>
          <w:noProof/>
        </w:rPr>
        <mc:AlternateContent>
          <mc:Choice Requires="wps">
            <w:drawing>
              <wp:anchor distT="0" distB="0" distL="114300" distR="114300" simplePos="0" relativeHeight="251649536" behindDoc="0" locked="0" layoutInCell="1" allowOverlap="1">
                <wp:simplePos x="0" y="0"/>
                <wp:positionH relativeFrom="column">
                  <wp:posOffset>-1028700</wp:posOffset>
                </wp:positionH>
                <wp:positionV relativeFrom="paragraph">
                  <wp:posOffset>772160</wp:posOffset>
                </wp:positionV>
                <wp:extent cx="717550" cy="230505"/>
                <wp:effectExtent l="0" t="3810" r="0" b="3810"/>
                <wp:wrapNone/>
                <wp:docPr id="2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3" type="#_x0000_t202" style="position:absolute;margin-left:-81pt;margin-top:60.8pt;width:56.5pt;height:1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aRuAIAAMM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" filled="f" stroked="f">
                <v:textbo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11</w:t>
                      </w:r>
                    </w:p>
                  </w:txbxContent>
                </v:textbox>
              </v:shape>
            </w:pict>
          </mc:Fallback>
        </mc:AlternateContent>
      </w:r>
      <w:r w:rsidR="00036B63" w:rsidRPr="00F52EE2">
        <w:rPr>
          <w:b/>
        </w:rPr>
        <w:t xml:space="preserve">NOTE: </w:t>
      </w:r>
      <w:r w:rsidR="00036B63" w:rsidRPr="00F52EE2">
        <w:t>If DEG needs to be removed for any reason, the DEG should be replaced with a new part. DEG employs compression fit design for retention and appropriate retention cannot be assured if DEG is reinstalled.</w:t>
      </w:r>
    </w:p>
    <w:p w:rsidR="00036B63" w:rsidRPr="00F52EE2" w:rsidRDefault="00036B63" w:rsidP="00036B63"/>
    <w:p w:rsidR="00036B63" w:rsidRPr="00F52EE2" w:rsidRDefault="00036B63" w:rsidP="00036B63">
      <w:r w:rsidRPr="00F52EE2">
        <w:t>Recommended removal technique is with use of a Nylon Removal Tool (NRT). Begin by positioning the tip of the NRT against the leading edge of the DEG on the outside face of the door. Gently tap the NRT just below the top of the DEG to begin disengaging the DEG, and tapping progressively down the length of the channel until the DEG is completely disengaged.</w:t>
      </w:r>
    </w:p>
    <w:p w:rsidR="00036B63" w:rsidRPr="00F52EE2" w:rsidRDefault="00036B63" w:rsidP="00036B63">
      <w:pPr>
        <w:pStyle w:val="ProcLevel2"/>
        <w:numPr>
          <w:ilvl w:val="0"/>
          <w:numId w:val="0"/>
        </w:numPr>
        <w:rPr>
          <w:b/>
        </w:rPr>
      </w:pPr>
    </w:p>
    <w:p w:rsidR="00212F7E" w:rsidRPr="00F52EE2" w:rsidRDefault="00B9615E" w:rsidP="00047C70">
      <w:pPr>
        <w:pStyle w:val="ProcLevel2"/>
        <w:numPr>
          <w:ilvl w:val="0"/>
          <w:numId w:val="0"/>
        </w:numPr>
      </w:pPr>
      <w:r w:rsidRPr="00F52EE2">
        <w:rPr>
          <w:noProof/>
        </w:rPr>
        <w:drawing>
          <wp:anchor distT="0" distB="0" distL="114300" distR="114300" simplePos="0" relativeHeight="251690496" behindDoc="0" locked="0" layoutInCell="1" allowOverlap="1">
            <wp:simplePos x="0" y="0"/>
            <wp:positionH relativeFrom="column">
              <wp:posOffset>-342900</wp:posOffset>
            </wp:positionH>
            <wp:positionV relativeFrom="paragraph">
              <wp:posOffset>0</wp:posOffset>
            </wp:positionV>
            <wp:extent cx="228600" cy="234950"/>
            <wp:effectExtent l="0" t="0" r="0" b="0"/>
            <wp:wrapNone/>
            <wp:docPr id="546" name="Picture 546"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stop_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B63" w:rsidRPr="00F52EE2">
        <w:rPr>
          <w:b/>
        </w:rPr>
        <w:t xml:space="preserve">CAUTION: </w:t>
      </w:r>
      <w:r w:rsidR="00047C70" w:rsidRPr="00F52EE2">
        <w:rPr>
          <w:b/>
        </w:rPr>
        <w:t xml:space="preserve">DO NOT PULL ON THE DEG; </w:t>
      </w:r>
      <w:r w:rsidR="00036B63" w:rsidRPr="00F52EE2">
        <w:rPr>
          <w:b/>
        </w:rPr>
        <w:t xml:space="preserve">THIS CAN DAMAGE THE DEG </w:t>
      </w:r>
      <w:smartTag w:uri="urn:schemas-microsoft-com:office:smarttags" w:element="stockticker">
        <w:r w:rsidR="00036B63" w:rsidRPr="00F52EE2">
          <w:rPr>
            <w:b/>
          </w:rPr>
          <w:t>AND</w:t>
        </w:r>
      </w:smartTag>
      <w:r w:rsidR="00036B63" w:rsidRPr="00F52EE2">
        <w:rPr>
          <w:b/>
        </w:rPr>
        <w:t xml:space="preserve"> THE FINISHED PAINT QUALITY.                </w:t>
      </w:r>
      <w:r w:rsidR="00036B63" w:rsidRPr="00F52EE2">
        <w:t>Recommended DEG removal procedure is described in NOTE above.</w:t>
      </w:r>
    </w:p>
    <w:p w:rsidR="00E64B90" w:rsidRDefault="00E64B90" w:rsidP="00FB0C04">
      <w:pPr>
        <w:pStyle w:val="ProcLevel2"/>
        <w:numPr>
          <w:ilvl w:val="0"/>
          <w:numId w:val="0"/>
        </w:numPr>
        <w:ind w:left="720" w:hanging="360"/>
      </w:pPr>
    </w:p>
    <w:p w:rsidR="00212F7E" w:rsidRDefault="00B9615E" w:rsidP="008D084C">
      <w:pPr>
        <w:pStyle w:val="ProcLevel2"/>
        <w:tabs>
          <w:tab w:val="num" w:pos="720"/>
        </w:tabs>
        <w:ind w:left="720"/>
      </w:pPr>
      <w:r>
        <w:rPr>
          <w:noProof/>
        </w:rPr>
        <w:drawing>
          <wp:anchor distT="0" distB="0" distL="114300" distR="114300" simplePos="0" relativeHeight="251653632" behindDoc="0" locked="0" layoutInCell="1" allowOverlap="1">
            <wp:simplePos x="0" y="0"/>
            <wp:positionH relativeFrom="column">
              <wp:posOffset>-3276600</wp:posOffset>
            </wp:positionH>
            <wp:positionV relativeFrom="paragraph">
              <wp:posOffset>28575</wp:posOffset>
            </wp:positionV>
            <wp:extent cx="247650" cy="247650"/>
            <wp:effectExtent l="0" t="0" r="0" b="0"/>
            <wp:wrapNone/>
            <wp:docPr id="281" name="Picture 281"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7F8">
        <w:rPr>
          <w:noProof/>
        </w:rPr>
        <w:object w:dxaOrig="1440" w:dyaOrig="1440">
          <v:shape id="_x0000_s1289" type="#_x0000_t75" style="position:absolute;left:0;text-align:left;margin-left:-261pt;margin-top:1.25pt;width:225pt;height:167pt;z-index:251642368;mso-position-horizontal-relative:text;mso-position-vertical-relative:text" stroked="t">
            <v:imagedata r:id="rId44" o:title="" croptop="13375f" cropbottom="13808f" cropleft="15937f" cropright="16458f"/>
          </v:shape>
          <o:OLEObject Type="Embed" ProgID="AutoCAD" ShapeID="_x0000_s1289" DrawAspect="Content" ObjectID="_1533647867" r:id="rId45"/>
        </w:object>
      </w:r>
      <w:r w:rsidRPr="00131047">
        <w:rPr>
          <w:b/>
          <w:noProof/>
        </w:rPr>
        <w:drawing>
          <wp:anchor distT="0" distB="0" distL="114300" distR="114300" simplePos="0" relativeHeight="251643392" behindDoc="0" locked="0" layoutInCell="1" allowOverlap="1">
            <wp:simplePos x="0" y="0"/>
            <wp:positionH relativeFrom="column">
              <wp:posOffset>-342900</wp:posOffset>
            </wp:positionH>
            <wp:positionV relativeFrom="paragraph">
              <wp:posOffset>1140460</wp:posOffset>
            </wp:positionV>
            <wp:extent cx="228600" cy="228600"/>
            <wp:effectExtent l="0" t="0" r="0" b="0"/>
            <wp:wrapNone/>
            <wp:docPr id="267" name="Picture 26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7E">
        <w:t>Once the top of the DE</w:t>
      </w:r>
      <w:r w:rsidR="00D045AD">
        <w:t>G</w:t>
      </w:r>
      <w:r w:rsidR="00212F7E">
        <w:t xml:space="preserve"> channel is seated on door edge, continue tapping the channel onto door edge moving </w:t>
      </w:r>
      <w:r w:rsidR="0001798B">
        <w:t xml:space="preserve">toward </w:t>
      </w:r>
      <w:r w:rsidR="00212F7E">
        <w:t xml:space="preserve">the bottom of </w:t>
      </w:r>
      <w:r w:rsidR="00CD1090">
        <w:t>the DEG.</w:t>
      </w:r>
      <w:r w:rsidR="00212F7E">
        <w:t xml:space="preserve">  Use your other hand to steady and guide the DE</w:t>
      </w:r>
      <w:r w:rsidR="00D045AD">
        <w:t>G</w:t>
      </w:r>
      <w:r w:rsidR="00212F7E">
        <w:t xml:space="preserve"> as you go. (Fig.1-</w:t>
      </w:r>
      <w:r w:rsidR="00E64B90">
        <w:t>12</w:t>
      </w:r>
      <w:r w:rsidR="00212F7E">
        <w:t xml:space="preserve">) </w:t>
      </w:r>
    </w:p>
    <w:p w:rsidR="00212F7E" w:rsidRDefault="00212F7E" w:rsidP="00CF3C9F">
      <w:pPr>
        <w:pStyle w:val="ProcLevel2"/>
        <w:numPr>
          <w:ilvl w:val="0"/>
          <w:numId w:val="0"/>
        </w:numPr>
      </w:pPr>
      <w:r w:rsidRPr="00131047">
        <w:rPr>
          <w:b/>
        </w:rPr>
        <w:t>NOTE:</w:t>
      </w:r>
      <w:r>
        <w:t xml:space="preserve">  IT IS IMPORTANT TO PROPERLY SEAT THE CHANNEL AS YOU </w:t>
      </w:r>
      <w:r w:rsidR="00E910CC">
        <w:t>PR</w:t>
      </w:r>
      <w:r w:rsidR="003E545E">
        <w:t>OCEED</w:t>
      </w:r>
      <w:r>
        <w:t xml:space="preserve"> DOWN DOOR.   </w:t>
      </w:r>
    </w:p>
    <w:p w:rsidR="00CD1090" w:rsidRDefault="00B9615E" w:rsidP="00CD1090">
      <w:pPr>
        <w:pStyle w:val="ProcLevel2"/>
        <w:numPr>
          <w:ilvl w:val="0"/>
          <w:numId w:val="0"/>
        </w:numPr>
        <w:ind w:left="540"/>
      </w:pPr>
      <w:r>
        <w:rPr>
          <w:noProof/>
        </w:rPr>
        <mc:AlternateContent>
          <mc:Choice Requires="wps">
            <w:drawing>
              <wp:anchor distT="0" distB="0" distL="114300" distR="114300" simplePos="0" relativeHeight="251650560" behindDoc="0" locked="0" layoutInCell="1" allowOverlap="1">
                <wp:simplePos x="0" y="0"/>
                <wp:positionH relativeFrom="column">
                  <wp:posOffset>-1028700</wp:posOffset>
                </wp:positionH>
                <wp:positionV relativeFrom="paragraph">
                  <wp:posOffset>219075</wp:posOffset>
                </wp:positionV>
                <wp:extent cx="717550" cy="230505"/>
                <wp:effectExtent l="0" t="3810" r="0" b="3810"/>
                <wp:wrapNone/>
                <wp:docPr id="2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54" type="#_x0000_t202" style="position:absolute;left:0;text-align:left;margin-left:-81pt;margin-top:17.25pt;width:56.5pt;height:1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" filled="f" stroked="f">
                <v:textbo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12</w:t>
                      </w:r>
                    </w:p>
                  </w:txbxContent>
                </v:textbox>
              </v:shape>
            </w:pict>
          </mc:Fallback>
        </mc:AlternateContent>
      </w:r>
    </w:p>
    <w:p w:rsidR="00212F7E" w:rsidRDefault="00212F7E" w:rsidP="00496E0D">
      <w:pPr>
        <w:pStyle w:val="ProcLevel2"/>
        <w:ind w:left="720"/>
      </w:pPr>
      <w:r>
        <w:t>With DE</w:t>
      </w:r>
      <w:r w:rsidR="00D045AD">
        <w:t>G</w:t>
      </w:r>
      <w:r>
        <w:t xml:space="preserve"> engaged the full length of door, begin at top and proceed tapping with moderate blows</w:t>
      </w:r>
      <w:r w:rsidR="004F40C2">
        <w:t xml:space="preserve"> </w:t>
      </w:r>
      <w:r w:rsidR="004F40C2" w:rsidRPr="004F40C2">
        <w:rPr>
          <w:b/>
          <w:u w:val="single"/>
        </w:rPr>
        <w:t>(use soft side of mallet)</w:t>
      </w:r>
      <w:r>
        <w:t xml:space="preserve"> down entire length to ensure channel is fully seated.</w:t>
      </w:r>
    </w:p>
    <w:p w:rsidR="00212F7E" w:rsidRDefault="00212F7E" w:rsidP="00212F7E">
      <w:pPr>
        <w:pStyle w:val="ProcLevel2"/>
        <w:numPr>
          <w:ilvl w:val="0"/>
          <w:numId w:val="0"/>
        </w:numPr>
        <w:ind w:left="360"/>
      </w:pPr>
    </w:p>
    <w:p w:rsidR="00212F7E" w:rsidRDefault="00212F7E" w:rsidP="00496E0D">
      <w:pPr>
        <w:pStyle w:val="ProcLevel2"/>
        <w:tabs>
          <w:tab w:val="num" w:pos="720"/>
        </w:tabs>
        <w:ind w:left="720"/>
      </w:pPr>
      <w:r>
        <w:t xml:space="preserve">Once this is completed, </w:t>
      </w:r>
      <w:r w:rsidR="004F40C2">
        <w:t xml:space="preserve">carefully </w:t>
      </w:r>
      <w:r>
        <w:t xml:space="preserve">use the </w:t>
      </w:r>
      <w:r w:rsidR="004F40C2">
        <w:t xml:space="preserve">firmer </w:t>
      </w:r>
      <w:r>
        <w:t xml:space="preserve">side of mallet to </w:t>
      </w:r>
      <w:r w:rsidRPr="004F40C2">
        <w:rPr>
          <w:b/>
          <w:u w:val="single"/>
        </w:rPr>
        <w:t>very</w:t>
      </w:r>
      <w:r>
        <w:t xml:space="preserve"> </w:t>
      </w:r>
      <w:r w:rsidRPr="004F40C2">
        <w:rPr>
          <w:b/>
          <w:u w:val="single"/>
        </w:rPr>
        <w:t>lightly</w:t>
      </w:r>
      <w:r>
        <w:t xml:space="preserve"> tap down the length of the DE</w:t>
      </w:r>
      <w:r w:rsidR="00D045AD">
        <w:t>G</w:t>
      </w:r>
      <w:r>
        <w:t>.  If fully seated you should hear a solid report from the tapping.</w:t>
      </w:r>
    </w:p>
    <w:p w:rsidR="004F40C2" w:rsidRDefault="007A77F8" w:rsidP="004F40C2">
      <w:pPr>
        <w:pStyle w:val="ProcLevel2"/>
        <w:numPr>
          <w:ilvl w:val="0"/>
          <w:numId w:val="0"/>
        </w:numPr>
        <w:spacing w:after="0"/>
      </w:pPr>
      <w:r>
        <w:rPr>
          <w:noProof/>
        </w:rPr>
        <w:object w:dxaOrig="1440" w:dyaOrig="1440">
          <v:shape id="_x0000_s1363" type="#_x0000_t75" style="position:absolute;margin-left:-252.6pt;margin-top:3.4pt;width:215.55pt;height:239.65pt;z-index:251661824" stroked="t">
            <v:imagedata r:id="rId46" o:title="" croptop="7599f" cropbottom="11276f" cropleft="18853f" cropright="20051f"/>
          </v:shape>
          <o:OLEObject Type="Embed" ProgID="AutoCAD" ShapeID="_x0000_s1363" DrawAspect="Content" ObjectID="_1533647868" r:id="rId47"/>
        </w:object>
      </w:r>
      <w:r w:rsidR="00B9615E" w:rsidRPr="00131047">
        <w:rPr>
          <w:b/>
          <w:noProof/>
        </w:rPr>
        <w:drawing>
          <wp:anchor distT="0" distB="0" distL="114300" distR="114300" simplePos="0" relativeHeight="251656704" behindDoc="0" locked="0" layoutInCell="1" allowOverlap="1">
            <wp:simplePos x="0" y="0"/>
            <wp:positionH relativeFrom="column">
              <wp:posOffset>-342900</wp:posOffset>
            </wp:positionH>
            <wp:positionV relativeFrom="paragraph">
              <wp:posOffset>171450</wp:posOffset>
            </wp:positionV>
            <wp:extent cx="228600" cy="228600"/>
            <wp:effectExtent l="0" t="0" r="0" b="0"/>
            <wp:wrapNone/>
            <wp:docPr id="289" name="Picture 28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0C2" w:rsidRDefault="004F40C2" w:rsidP="00496E0D">
      <w:pPr>
        <w:pStyle w:val="ProcLevel2"/>
        <w:numPr>
          <w:ilvl w:val="0"/>
          <w:numId w:val="0"/>
        </w:numPr>
      </w:pPr>
      <w:r w:rsidRPr="00131047">
        <w:rPr>
          <w:b/>
        </w:rPr>
        <w:t>NOTE:</w:t>
      </w:r>
      <w:r>
        <w:t xml:space="preserve">  Intended purpose of this step is to listen for a solid report in response to light taps to confirm DE</w:t>
      </w:r>
      <w:r w:rsidR="00D045AD">
        <w:t>G</w:t>
      </w:r>
      <w:r>
        <w:t xml:space="preserve"> is full seated.  </w:t>
      </w:r>
      <w:r w:rsidRPr="00E25EA9">
        <w:rPr>
          <w:b/>
        </w:rPr>
        <w:t xml:space="preserve">THE FIRMER </w:t>
      </w:r>
      <w:smartTag w:uri="urn:schemas-microsoft-com:office:smarttags" w:element="stockticker">
        <w:r w:rsidRPr="00E25EA9">
          <w:rPr>
            <w:b/>
          </w:rPr>
          <w:t>SIDE</w:t>
        </w:r>
      </w:smartTag>
      <w:r w:rsidRPr="00E25EA9">
        <w:rPr>
          <w:b/>
        </w:rPr>
        <w:t xml:space="preserve"> OF THE MALLET CAN DAMAGE THE DE</w:t>
      </w:r>
      <w:r w:rsidR="00D045AD">
        <w:rPr>
          <w:b/>
        </w:rPr>
        <w:t>G</w:t>
      </w:r>
      <w:r w:rsidRPr="00E25EA9">
        <w:rPr>
          <w:b/>
        </w:rPr>
        <w:t xml:space="preserve"> IF USED WITH MODERATE OR HEAVY BLOWS.</w:t>
      </w:r>
      <w:r>
        <w:t xml:space="preserve">  If audible report received with light tap indicate</w:t>
      </w:r>
      <w:r w:rsidR="0001798B">
        <w:t>s</w:t>
      </w:r>
      <w:r>
        <w:t xml:space="preserve"> DE</w:t>
      </w:r>
      <w:r w:rsidR="00D045AD">
        <w:t>G</w:t>
      </w:r>
      <w:r>
        <w:t xml:space="preserve"> is not fully seated, repeat steps 1(</w:t>
      </w:r>
      <w:r w:rsidR="0004157C">
        <w:t>o</w:t>
      </w:r>
      <w:r>
        <w:t>) and 1(</w:t>
      </w:r>
      <w:r w:rsidR="0004157C">
        <w:t>p</w:t>
      </w:r>
      <w:r>
        <w:t xml:space="preserve">).  </w:t>
      </w:r>
    </w:p>
    <w:p w:rsidR="000263A0" w:rsidRDefault="00212F7E" w:rsidP="00036B63">
      <w:pPr>
        <w:pStyle w:val="ProcLevel2"/>
        <w:tabs>
          <w:tab w:val="num" w:pos="720"/>
        </w:tabs>
        <w:ind w:left="720"/>
      </w:pPr>
      <w:r>
        <w:t xml:space="preserve">Carefully close </w:t>
      </w:r>
      <w:r w:rsidR="000263A0">
        <w:t xml:space="preserve">front </w:t>
      </w:r>
      <w:r>
        <w:t>door and ensure DE</w:t>
      </w:r>
      <w:r w:rsidR="00D045AD">
        <w:t>G</w:t>
      </w:r>
      <w:r w:rsidR="004F40C2">
        <w:t xml:space="preserve"> has sufficient clearance from any</w:t>
      </w:r>
      <w:r>
        <w:t xml:space="preserve"> adjoining body panel.</w:t>
      </w:r>
      <w:r w:rsidR="00E64B90">
        <w:t xml:space="preserve"> </w:t>
      </w:r>
      <w:r w:rsidR="004007F8">
        <w:t xml:space="preserve"> Carefully remove template from door and retain for use on driver side. </w:t>
      </w:r>
      <w:r w:rsidR="00E94DCD">
        <w:t xml:space="preserve">    </w:t>
      </w:r>
      <w:r w:rsidR="004007F8">
        <w:t xml:space="preserve"> </w:t>
      </w:r>
      <w:r w:rsidR="00E64B90">
        <w:t>(Fig. 1-13)</w:t>
      </w:r>
    </w:p>
    <w:p w:rsidR="00E64B90" w:rsidRDefault="00B9615E" w:rsidP="00496E0D">
      <w:pPr>
        <w:pStyle w:val="ProcLevel2"/>
        <w:tabs>
          <w:tab w:val="num" w:pos="720"/>
        </w:tabs>
        <w:spacing w:after="0"/>
        <w:ind w:left="720"/>
      </w:pPr>
      <w:r>
        <w:rPr>
          <w:noProof/>
        </w:rPr>
        <mc:AlternateContent>
          <mc:Choice Requires="wps">
            <w:drawing>
              <wp:anchor distT="0" distB="0" distL="114300" distR="114300" simplePos="0" relativeHeight="251651584" behindDoc="0" locked="0" layoutInCell="1" allowOverlap="1">
                <wp:simplePos x="0" y="0"/>
                <wp:positionH relativeFrom="column">
                  <wp:posOffset>-991870</wp:posOffset>
                </wp:positionH>
                <wp:positionV relativeFrom="paragraph">
                  <wp:posOffset>84455</wp:posOffset>
                </wp:positionV>
                <wp:extent cx="717550" cy="230505"/>
                <wp:effectExtent l="0" t="1905" r="0" b="0"/>
                <wp:wrapNone/>
                <wp:docPr id="2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55" type="#_x0000_t202" style="position:absolute;left:0;text-align:left;margin-left:-78.1pt;margin-top:6.65pt;width:56.5pt;height:1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VRuQIAAMM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" filled="f" stroked="f">
                <v:textbox>
                  <w:txbxContent>
                    <w:p w:rsidR="00E64B90" w:rsidRPr="002F404D" w:rsidRDefault="00E64B90" w:rsidP="00E64B90">
                      <w:pPr>
                        <w:rPr>
                          <w:sz w:val="20"/>
                        </w:rPr>
                      </w:pPr>
                      <w:r w:rsidRPr="002F404D">
                        <w:rPr>
                          <w:sz w:val="20"/>
                        </w:rPr>
                        <w:t xml:space="preserve">Fig. </w:t>
                      </w:r>
                      <w:r>
                        <w:rPr>
                          <w:sz w:val="20"/>
                        </w:rPr>
                        <w:t>1</w:t>
                      </w:r>
                      <w:r w:rsidRPr="002F404D">
                        <w:rPr>
                          <w:sz w:val="20"/>
                        </w:rPr>
                        <w:t>-</w:t>
                      </w:r>
                      <w:r>
                        <w:rPr>
                          <w:sz w:val="20"/>
                        </w:rPr>
                        <w:t>13</w:t>
                      </w:r>
                    </w:p>
                  </w:txbxContent>
                </v:textbox>
              </v:shape>
            </w:pict>
          </mc:Fallback>
        </mc:AlternateContent>
      </w:r>
      <w:r w:rsidR="000263A0">
        <w:t>Repeat steps 1(a) thru 1(</w:t>
      </w:r>
      <w:r w:rsidR="0004157C">
        <w:t>q</w:t>
      </w:r>
      <w:r w:rsidR="000263A0">
        <w:t>) on the driver side of vehicle.</w:t>
      </w:r>
      <w:r w:rsidR="00E64B90">
        <w:t xml:space="preserve">  </w:t>
      </w:r>
    </w:p>
    <w:p w:rsidR="009861B9" w:rsidRDefault="009861B9" w:rsidP="00D54983">
      <w:pPr>
        <w:pStyle w:val="ProcLevel2"/>
        <w:numPr>
          <w:ilvl w:val="0"/>
          <w:numId w:val="0"/>
        </w:numPr>
        <w:rPr>
          <w:szCs w:val="20"/>
        </w:rPr>
        <w:sectPr w:rsidR="009861B9">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B9615E" w:rsidP="00047546">
      <w:pPr>
        <w:pStyle w:val="CheckList"/>
        <w:spacing w:before="0" w:line="240" w:lineRule="auto"/>
      </w:pPr>
      <w:r>
        <w:rPr>
          <w:noProof/>
        </w:rPr>
        <mc:AlternateContent>
          <mc:Choice Requires="wps">
            <w:drawing>
              <wp:anchor distT="0" distB="0" distL="114300" distR="114300" simplePos="0" relativeHeight="251624960" behindDoc="0" locked="0" layoutInCell="0" allowOverlap="1">
                <wp:simplePos x="0" y="0"/>
                <wp:positionH relativeFrom="column">
                  <wp:posOffset>192405</wp:posOffset>
                </wp:positionH>
                <wp:positionV relativeFrom="paragraph">
                  <wp:posOffset>46990</wp:posOffset>
                </wp:positionV>
                <wp:extent cx="182880" cy="182880"/>
                <wp:effectExtent l="13335" t="11430" r="13335" b="1524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06651" id="AutoShape 74" o:spid="_x0000_s1026" style="position:absolute;margin-left:15.15pt;margin-top:3.7pt;width:14.4pt;height:1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dc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XpWdcxAIAALAFAAAOAAAAAAAAAAAAAAAAAC4CAABkcnMvZTJvRG9jLnhtbFBLAQItABQABgAI&#10;AAAAIQC/TYvm2wAAAAYBAAAPAAAAAAAAAAAAAAAAAB4FAABkcnMvZG93bnJldi54bWxQSwUGAAAA&#10;AAQABADzAAAAJgYAAAAA&#10;" o:allowincell="f" strokeweight="1pt"/>
            </w:pict>
          </mc:Fallback>
        </mc:AlternateContent>
      </w:r>
      <w:r w:rsidR="00E64B90">
        <w:t xml:space="preserve">Confirm all Door Edge </w:t>
      </w:r>
      <w:r w:rsidR="00D045AD">
        <w:t>Guard</w:t>
      </w:r>
      <w:r w:rsidR="00F253D4">
        <w:t>s</w:t>
      </w:r>
      <w:r w:rsidR="00E64B90">
        <w:t xml:space="preserve"> are fully seated</w:t>
      </w:r>
      <w:r w:rsidR="007738D4">
        <w:t>.</w:t>
      </w:r>
    </w:p>
    <w:p w:rsidR="00047546" w:rsidRDefault="00047546" w:rsidP="00047546">
      <w:pPr>
        <w:pStyle w:val="CheckList"/>
        <w:spacing w:before="0" w:line="240" w:lineRule="auto"/>
      </w:pPr>
    </w:p>
    <w:p w:rsidR="007738D4" w:rsidRDefault="007738D4" w:rsidP="00047546">
      <w:pPr>
        <w:pStyle w:val="CheckList"/>
        <w:spacing w:before="0" w:line="240" w:lineRule="auto"/>
      </w:pPr>
      <w:r>
        <w:rPr>
          <w:noProof/>
        </w:rPr>
        <mc:AlternateContent>
          <mc:Choice Requires="wps">
            <w:drawing>
              <wp:anchor distT="0" distB="0" distL="114300" distR="114300" simplePos="0" relativeHeight="251695616" behindDoc="0" locked="1" layoutInCell="1" allowOverlap="1" wp14:anchorId="140561FC" wp14:editId="2D8CC170">
                <wp:simplePos x="0" y="0"/>
                <wp:positionH relativeFrom="column">
                  <wp:posOffset>-91440</wp:posOffset>
                </wp:positionH>
                <wp:positionV relativeFrom="paragraph">
                  <wp:posOffset>0</wp:posOffset>
                </wp:positionV>
                <wp:extent cx="0" cy="621792"/>
                <wp:effectExtent l="38100" t="0" r="57150" b="64135"/>
                <wp:wrapNone/>
                <wp:docPr id="50" name="Straight Connector 50"/>
                <wp:cNvGraphicFramePr/>
                <a:graphic xmlns:a="http://schemas.openxmlformats.org/drawingml/2006/main">
                  <a:graphicData uri="http://schemas.microsoft.com/office/word/2010/wordprocessingShape">
                    <wps:wsp>
                      <wps:cNvCnPr/>
                      <wps:spPr>
                        <a:xfrm>
                          <a:off x="0" y="0"/>
                          <a:ext cx="0" cy="62179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D7481E" id="Straight Connector 50" o:spid="_x0000_s1026" style="position:absolute;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0" to="-7.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" strokecolor="black [3213]" strokeweight="7.5pt">
                <v:stroke linestyle="thinThin" joinstyle="miter"/>
                <w10:anchorlock/>
              </v:line>
            </w:pict>
          </mc:Fallback>
        </mc:AlternateContent>
      </w:r>
      <w:r w:rsidRPr="00D14228">
        <w:rPr>
          <w:b/>
        </w:rPr>
        <w:t>NOTE:</w:t>
      </w:r>
      <w:r>
        <w:t xml:space="preserve"> Use the yellow side of the mallet to ensure that the Door Edge Guards are fully/ properly seated</w:t>
      </w:r>
      <w:r>
        <w:t>.</w:t>
      </w:r>
    </w:p>
    <w:p w:rsidR="0000243D" w:rsidRDefault="0000243D" w:rsidP="00047546">
      <w:pPr>
        <w:pStyle w:val="CheckList"/>
        <w:spacing w:before="0" w:line="240" w:lineRule="auto"/>
      </w:pPr>
    </w:p>
    <w:p w:rsidR="009609D0" w:rsidRDefault="009609D0" w:rsidP="00047546">
      <w:pPr>
        <w:pStyle w:val="CheckList"/>
        <w:spacing w:before="0" w:line="240" w:lineRule="auto"/>
      </w:pPr>
      <w:r>
        <w:tab/>
      </w:r>
    </w:p>
    <w:p w:rsidR="0000243D" w:rsidRDefault="0000243D" w:rsidP="000175BA">
      <w:pPr>
        <w:pStyle w:val="CheckList"/>
        <w:spacing w:before="0" w:line="240" w:lineRule="auto"/>
      </w:pPr>
    </w:p>
    <w:p w:rsidR="0000243D" w:rsidRDefault="00B9615E" w:rsidP="000175BA">
      <w:pPr>
        <w:pStyle w:val="CheckListTitle"/>
        <w:spacing w:before="0" w:line="240" w:lineRule="auto"/>
      </w:pPr>
      <w:r>
        <w:rPr>
          <w:noProof/>
        </w:rPr>
        <mc:AlternateContent>
          <mc:Choice Requires="wps">
            <w:drawing>
              <wp:anchor distT="0" distB="0" distL="114300" distR="114300" simplePos="0" relativeHeight="251625984" behindDoc="0" locked="1" layoutInCell="1" allowOverlap="1">
                <wp:simplePos x="0" y="0"/>
                <wp:positionH relativeFrom="column">
                  <wp:posOffset>5080</wp:posOffset>
                </wp:positionH>
                <wp:positionV relativeFrom="paragraph">
                  <wp:posOffset>-92710</wp:posOffset>
                </wp:positionV>
                <wp:extent cx="6492240" cy="0"/>
                <wp:effectExtent l="16510" t="11430" r="15875" b="17145"/>
                <wp:wrapNone/>
                <wp:docPr id="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E5673" id="Line 7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3pt" to="51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lL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" strokeweight="1.5pt">
                <w10:anchorlock/>
              </v:line>
            </w:pict>
          </mc:Fallback>
        </mc:AlternateContent>
      </w:r>
      <w:r w:rsidR="0000243D">
        <w:t>Vehicle Function Checks</w:t>
      </w:r>
    </w:p>
    <w:p w:rsidR="000175BA" w:rsidRDefault="000175BA" w:rsidP="000175BA">
      <w:pPr>
        <w:pStyle w:val="CheckListTitle"/>
        <w:spacing w:before="0" w:line="240" w:lineRule="auto"/>
      </w:pPr>
    </w:p>
    <w:p w:rsidR="0000243D" w:rsidRDefault="00B9615E" w:rsidP="000175BA">
      <w:pPr>
        <w:pStyle w:val="CheckList"/>
        <w:spacing w:before="0" w:line="240" w:lineRule="auto"/>
      </w:pPr>
      <w:r>
        <w:rPr>
          <w:noProof/>
        </w:rPr>
        <mc:AlternateContent>
          <mc:Choice Requires="wps">
            <w:drawing>
              <wp:anchor distT="0" distB="0" distL="114300" distR="114300" simplePos="0" relativeHeight="251627008" behindDoc="0" locked="1" layoutInCell="1" allowOverlap="1">
                <wp:simplePos x="0" y="0"/>
                <wp:positionH relativeFrom="column">
                  <wp:posOffset>180975</wp:posOffset>
                </wp:positionH>
                <wp:positionV relativeFrom="paragraph">
                  <wp:posOffset>-3810</wp:posOffset>
                </wp:positionV>
                <wp:extent cx="182880" cy="182880"/>
                <wp:effectExtent l="11430" t="8255" r="15240" b="8890"/>
                <wp:wrapNone/>
                <wp:docPr id="2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84A56" id="AutoShape 77" o:spid="_x0000_s1026" style="position:absolute;margin-left:14.25pt;margin-top:-.3pt;width:14.4pt;height:1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" strokeweight="1pt">
                <w10:anchorlock/>
              </v:roundrect>
            </w:pict>
          </mc:Fallback>
        </mc:AlternateContent>
      </w:r>
      <w:r w:rsidR="009B401E">
        <w:t>V</w:t>
      </w:r>
      <w:r w:rsidR="00E64B90">
        <w:t>ehicle door operation</w:t>
      </w:r>
    </w:p>
    <w:p w:rsidR="007738D4" w:rsidRDefault="007738D4" w:rsidP="000175BA">
      <w:pPr>
        <w:pStyle w:val="CheckList"/>
        <w:spacing w:before="0" w:line="240" w:lineRule="auto"/>
      </w:pPr>
    </w:p>
    <w:p w:rsidR="007738D4" w:rsidRDefault="007738D4" w:rsidP="000175BA">
      <w:pPr>
        <w:pStyle w:val="CheckList"/>
        <w:spacing w:before="0" w:line="240" w:lineRule="auto"/>
      </w:pPr>
    </w:p>
    <w:p w:rsidR="007738D4" w:rsidRDefault="007738D4" w:rsidP="007738D4">
      <w:pPr>
        <w:pStyle w:val="CheckListTitle"/>
      </w:pPr>
      <w:r>
        <w:rPr>
          <w:noProof/>
        </w:rPr>
        <mc:AlternateContent>
          <mc:Choice Requires="wps">
            <w:drawing>
              <wp:anchor distT="0" distB="0" distL="114300" distR="114300" simplePos="0" relativeHeight="251699712" behindDoc="0" locked="1" layoutInCell="1" allowOverlap="1" wp14:anchorId="078B7FB1" wp14:editId="0DAE4C98">
                <wp:simplePos x="0" y="0"/>
                <wp:positionH relativeFrom="column">
                  <wp:posOffset>0</wp:posOffset>
                </wp:positionH>
                <wp:positionV relativeFrom="paragraph">
                  <wp:posOffset>10795</wp:posOffset>
                </wp:positionV>
                <wp:extent cx="6492240" cy="0"/>
                <wp:effectExtent l="16510" t="11430" r="15875" b="17145"/>
                <wp:wrapNone/>
                <wp:docPr id="4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120EE" id="Line 7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51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2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" strokeweight="1.5pt">
                <w10:anchorlock/>
              </v:line>
            </w:pict>
          </mc:Fallback>
        </mc:AlternateContent>
      </w:r>
      <w:r>
        <w:t>Vehicle Appearance Check</w:t>
      </w:r>
    </w:p>
    <w:p w:rsidR="007738D4" w:rsidRDefault="007738D4" w:rsidP="007738D4">
      <w:pPr>
        <w:pStyle w:val="CheckList"/>
        <w:spacing w:before="0" w:line="240" w:lineRule="auto"/>
      </w:pPr>
      <w:r>
        <w:rPr>
          <w:noProof/>
          <w:szCs w:val="20"/>
        </w:rPr>
        <mc:AlternateContent>
          <mc:Choice Requires="wps">
            <w:drawing>
              <wp:anchor distT="0" distB="0" distL="114300" distR="114300" simplePos="0" relativeHeight="251697664" behindDoc="0" locked="1" layoutInCell="0" allowOverlap="1" wp14:anchorId="2477BA03" wp14:editId="2027C4DB">
                <wp:simplePos x="0" y="0"/>
                <wp:positionH relativeFrom="column">
                  <wp:posOffset>165100</wp:posOffset>
                </wp:positionH>
                <wp:positionV relativeFrom="paragraph">
                  <wp:posOffset>8890</wp:posOffset>
                </wp:positionV>
                <wp:extent cx="182880" cy="182880"/>
                <wp:effectExtent l="12700" t="8890" r="13970" b="8255"/>
                <wp:wrapNone/>
                <wp:docPr id="45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3F7BD" id="AutoShape 137" o:spid="_x0000_s1026" style="position:absolute;margin-left:13pt;margin-top:.7pt;width:14.4pt;height:1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" o:allowincell="f" strokeweight="1pt">
                <w10:anchorlock/>
              </v:roundrect>
            </w:pict>
          </mc:Fallback>
        </mc:AlternateContent>
      </w:r>
      <w:r w:rsidRPr="00F4327A">
        <w:rPr>
          <w:szCs w:val="20"/>
        </w:rPr>
        <w:t>After accessory installation and removal of</w:t>
      </w:r>
      <w:r>
        <w:rPr>
          <w:szCs w:val="20"/>
        </w:rPr>
        <w:t xml:space="preserve"> </w:t>
      </w:r>
      <w:r w:rsidRPr="00F4327A">
        <w:rPr>
          <w:szCs w:val="20"/>
        </w:rPr>
        <w:t>protective cover(s)</w:t>
      </w:r>
      <w:r>
        <w:rPr>
          <w:szCs w:val="20"/>
        </w:rPr>
        <w:t>, perform a visual inspection</w:t>
      </w:r>
      <w:r>
        <w:rPr>
          <w:szCs w:val="20"/>
        </w:rPr>
        <w:t>.</w:t>
      </w: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26092D" w:rsidRDefault="0026092D" w:rsidP="00BD1F48">
      <w:pPr>
        <w:pStyle w:val="CheckList"/>
        <w:rPr>
          <w:u w:val="single"/>
        </w:rPr>
      </w:pPr>
    </w:p>
    <w:p w:rsidR="0000243D" w:rsidRDefault="0000243D" w:rsidP="00BD1F48">
      <w:pPr>
        <w:pStyle w:val="CheckList"/>
      </w:pPr>
      <w:r>
        <w:rPr>
          <w:u w:val="single"/>
        </w:rPr>
        <w:br w:type="column"/>
      </w:r>
    </w:p>
    <w:p w:rsidR="009B401E" w:rsidRDefault="009B401E" w:rsidP="007738D4">
      <w:pPr>
        <w:pStyle w:val="CheckList"/>
        <w:spacing w:line="240" w:lineRule="auto"/>
      </w:pPr>
      <w:r>
        <w:t>Look for a fairly consistent gap between the DE</w:t>
      </w:r>
      <w:r w:rsidR="00D045AD">
        <w:t>G</w:t>
      </w:r>
      <w:r>
        <w:t xml:space="preserve"> and adjoining vehicle panels.  </w:t>
      </w:r>
    </w:p>
    <w:p w:rsidR="00F253D4" w:rsidRDefault="00F253D4" w:rsidP="00047546">
      <w:pPr>
        <w:pStyle w:val="CheckList"/>
        <w:spacing w:before="0" w:line="240" w:lineRule="auto"/>
      </w:pPr>
    </w:p>
    <w:p w:rsidR="0000243D" w:rsidRPr="00F52EE2" w:rsidRDefault="009B401E" w:rsidP="00F30DAA">
      <w:pPr>
        <w:pStyle w:val="CheckList"/>
        <w:spacing w:before="0" w:line="240" w:lineRule="auto"/>
      </w:pPr>
      <w:r w:rsidRPr="00F52EE2">
        <w:rPr>
          <w:b/>
        </w:rPr>
        <w:t>NOTE:</w:t>
      </w:r>
      <w:r w:rsidRPr="00F52EE2">
        <w:t xml:space="preserve">  </w:t>
      </w:r>
      <w:smartTag w:uri="urn:schemas-microsoft-com:office:smarttags" w:element="place">
        <w:r w:rsidR="00F30DAA" w:rsidRPr="00F52EE2">
          <w:t>N</w:t>
        </w:r>
        <w:r w:rsidR="00712E6E" w:rsidRPr="00F52EE2">
          <w:t>ormal</w:t>
        </w:r>
      </w:smartTag>
      <w:r w:rsidRPr="00F52EE2">
        <w:t xml:space="preserve"> vehicle manufacturing tolerance</w:t>
      </w:r>
      <w:r w:rsidR="00F30DAA" w:rsidRPr="00F52EE2">
        <w:t>s may exist that are not a consequence of an improperly seated DEG installation</w:t>
      </w:r>
      <w:r w:rsidRPr="00F52EE2">
        <w:t xml:space="preserve">. </w:t>
      </w:r>
    </w:p>
    <w:p w:rsidR="00047546" w:rsidRDefault="00047546" w:rsidP="00047546">
      <w:pPr>
        <w:pStyle w:val="CheckList"/>
        <w:spacing w:before="0" w:line="240" w:lineRule="auto"/>
      </w:pPr>
    </w:p>
    <w:p w:rsidR="000175BA" w:rsidRDefault="009609D0" w:rsidP="000175BA">
      <w:pPr>
        <w:pStyle w:val="CheckList"/>
        <w:spacing w:before="0" w:line="240" w:lineRule="auto"/>
      </w:pPr>
      <w:r>
        <w:t xml:space="preserve"> </w:t>
      </w:r>
    </w:p>
    <w:p w:rsidR="007738D4" w:rsidRDefault="007738D4" w:rsidP="000175BA">
      <w:pPr>
        <w:pStyle w:val="CheckList"/>
        <w:spacing w:before="0" w:line="240" w:lineRule="auto"/>
      </w:pPr>
    </w:p>
    <w:p w:rsidR="007738D4" w:rsidRDefault="007738D4" w:rsidP="000175BA">
      <w:pPr>
        <w:pStyle w:val="CheckList"/>
        <w:spacing w:before="0" w:line="240" w:lineRule="auto"/>
      </w:pPr>
    </w:p>
    <w:p w:rsidR="0000243D" w:rsidRDefault="009B401E" w:rsidP="000175BA">
      <w:pPr>
        <w:pStyle w:val="CheckList"/>
        <w:spacing w:before="0" w:line="240" w:lineRule="auto"/>
      </w:pPr>
      <w:r>
        <w:t>Confirm all four vehicle doors open and close without interference from DE</w:t>
      </w:r>
      <w:r w:rsidR="00D045AD">
        <w:t>G</w:t>
      </w:r>
      <w:r w:rsidR="00F253D4">
        <w:t>.</w:t>
      </w:r>
    </w:p>
    <w:p w:rsidR="007738D4" w:rsidRDefault="007738D4" w:rsidP="000175BA">
      <w:pPr>
        <w:pStyle w:val="CheckList"/>
        <w:spacing w:before="0" w:line="240" w:lineRule="auto"/>
      </w:pPr>
    </w:p>
    <w:p w:rsidR="007738D4" w:rsidRDefault="007738D4" w:rsidP="000175BA">
      <w:pPr>
        <w:pStyle w:val="CheckList"/>
        <w:spacing w:before="0" w:line="240" w:lineRule="auto"/>
      </w:pPr>
    </w:p>
    <w:p w:rsidR="007738D4" w:rsidRDefault="007738D4" w:rsidP="000175BA">
      <w:pPr>
        <w:pStyle w:val="CheckList"/>
        <w:spacing w:before="0" w:line="240" w:lineRule="auto"/>
      </w:pPr>
    </w:p>
    <w:p w:rsidR="007738D4" w:rsidRDefault="007738D4" w:rsidP="007738D4">
      <w:pPr>
        <w:ind w:left="720"/>
        <w:rPr>
          <w:szCs w:val="20"/>
        </w:rPr>
      </w:pPr>
      <w:r>
        <w:rPr>
          <w:szCs w:val="20"/>
        </w:rPr>
        <w:t>E</w:t>
      </w:r>
      <w:r w:rsidRPr="00F4327A">
        <w:rPr>
          <w:szCs w:val="20"/>
        </w:rPr>
        <w:t>nsure no damage (including scuffs and scratches) was caused during the installation process.</w:t>
      </w:r>
    </w:p>
    <w:p w:rsidR="007738D4" w:rsidRDefault="007738D4" w:rsidP="007738D4">
      <w:pPr>
        <w:pStyle w:val="CheckList"/>
        <w:spacing w:before="0" w:line="240" w:lineRule="auto"/>
      </w:pPr>
      <w:r>
        <w:rPr>
          <w:szCs w:val="20"/>
        </w:rPr>
        <w:t>(For PPO installations, refer to TMS Accessory Quality Shipping Standard</w:t>
      </w:r>
      <w:r>
        <w:rPr>
          <w:szCs w:val="20"/>
        </w:rPr>
        <w:t>.)</w:t>
      </w:r>
    </w:p>
    <w:p w:rsidR="0026092D" w:rsidRDefault="0026092D">
      <w:pPr>
        <w:pStyle w:val="CheckList"/>
        <w:sectPr w:rsidR="0026092D">
          <w:headerReference w:type="default" r:id="rId48"/>
          <w:pgSz w:w="12240" w:h="15840" w:code="1"/>
          <w:pgMar w:top="1296" w:right="1008" w:bottom="936" w:left="1008" w:header="576" w:footer="720" w:gutter="0"/>
          <w:cols w:num="2" w:space="288"/>
          <w:docGrid w:linePitch="360"/>
        </w:sectPr>
      </w:pPr>
    </w:p>
    <w:p w:rsidR="00074383" w:rsidRDefault="00E46374" w:rsidP="00147481">
      <w:pPr>
        <w:pStyle w:val="CheckList"/>
      </w:pPr>
      <w:r>
        <w:rPr>
          <w:noProof/>
        </w:rPr>
        <w:lastRenderedPageBreak/>
        <w:drawing>
          <wp:anchor distT="0" distB="0" distL="114300" distR="114300" simplePos="0" relativeHeight="251693568" behindDoc="1" locked="0" layoutInCell="1" allowOverlap="1" wp14:anchorId="5E520DEC" wp14:editId="0CED0961">
            <wp:simplePos x="0" y="0"/>
            <wp:positionH relativeFrom="margin">
              <wp:align>left</wp:align>
            </wp:positionH>
            <wp:positionV relativeFrom="paragraph">
              <wp:posOffset>-208674</wp:posOffset>
            </wp:positionV>
            <wp:extent cx="7086600" cy="8666320"/>
            <wp:effectExtent l="0" t="0" r="0" b="1905"/>
            <wp:wrapNone/>
            <wp:docPr id="11" name="Picture 1" descr="6EF60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EF60B54"/>
                    <pic:cNvPicPr>
                      <a:picLocks noChangeAspect="1" noChangeArrowheads="1"/>
                    </pic:cNvPicPr>
                  </pic:nvPicPr>
                  <pic:blipFill>
                    <a:blip r:embed="rId49" cstate="print">
                      <a:extLst>
                        <a:ext uri="{28A0092B-C50C-407E-A947-70E740481C1C}">
                          <a14:useLocalDpi xmlns:a14="http://schemas.microsoft.com/office/drawing/2010/main" val="0"/>
                        </a:ext>
                      </a:extLst>
                    </a:blip>
                    <a:srcRect r="1611" b="9438"/>
                    <a:stretch>
                      <a:fillRect/>
                    </a:stretch>
                  </pic:blipFill>
                  <pic:spPr bwMode="auto">
                    <a:xfrm>
                      <a:off x="0" y="0"/>
                      <a:ext cx="7086600" cy="866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56C" w:rsidRPr="00091517" w:rsidRDefault="00616A41" w:rsidP="001775E2">
      <w:pPr>
        <w:pStyle w:val="Heading1"/>
        <w:ind w:right="-108" w:hanging="468"/>
      </w:pPr>
      <w:r>
        <w:rPr>
          <w:noProof/>
        </w:rPr>
        <mc:AlternateContent>
          <mc:Choice Requires="wps">
            <w:drawing>
              <wp:anchor distT="0" distB="0" distL="114300" distR="114300" simplePos="0" relativeHeight="251671040" behindDoc="0" locked="0" layoutInCell="1" allowOverlap="1" wp14:anchorId="1FEE8BD0" wp14:editId="1D7666CF">
                <wp:simplePos x="0" y="0"/>
                <wp:positionH relativeFrom="margin">
                  <wp:posOffset>2965428</wp:posOffset>
                </wp:positionH>
                <wp:positionV relativeFrom="paragraph">
                  <wp:posOffset>1792605</wp:posOffset>
                </wp:positionV>
                <wp:extent cx="1028700" cy="685800"/>
                <wp:effectExtent l="0" t="0" r="19050" b="19050"/>
                <wp:wrapNone/>
                <wp:docPr id="1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FFFFFF"/>
                          </a:solidFill>
                          <a:miter lim="800000"/>
                          <a:headEnd/>
                          <a:tailEnd/>
                        </a:ln>
                      </wps:spPr>
                      <wps:txbx>
                        <w:txbxContent>
                          <w:p w:rsidR="00AD4598" w:rsidRPr="007B75E5" w:rsidRDefault="00AD4598" w:rsidP="00AD4598">
                            <w:r w:rsidRPr="007B75E5">
                              <w:t>Place cut-out around door 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8BD0" id="Text Box 460" o:spid="_x0000_s1056" type="#_x0000_t202" style="position:absolute;margin-left:233.5pt;margin-top:141.15pt;width:81pt;height:54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" strokecolor="white">
                <v:textbox>
                  <w:txbxContent>
                    <w:p w:rsidR="00AD4598" w:rsidRPr="007B75E5" w:rsidRDefault="00AD4598" w:rsidP="00AD4598">
                      <w:r w:rsidRPr="007B75E5">
                        <w:t>Place cut-out around door handle.</w:t>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2C841565" wp14:editId="62358E18">
                <wp:simplePos x="0" y="0"/>
                <wp:positionH relativeFrom="column">
                  <wp:posOffset>2144110</wp:posOffset>
                </wp:positionH>
                <wp:positionV relativeFrom="paragraph">
                  <wp:posOffset>6222868</wp:posOffset>
                </wp:positionV>
                <wp:extent cx="1028700" cy="685800"/>
                <wp:effectExtent l="9525" t="13335" r="9525" b="5715"/>
                <wp:wrapNone/>
                <wp:docPr id="1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FFFFFF"/>
                          </a:solidFill>
                          <a:miter lim="800000"/>
                          <a:headEnd/>
                          <a:tailEnd/>
                        </a:ln>
                      </wps:spPr>
                      <wps:txbx>
                        <w:txbxContent>
                          <w:p w:rsidR="00AD4598" w:rsidRPr="007B75E5" w:rsidRDefault="00AD4598" w:rsidP="00AD4598">
                            <w:r w:rsidRPr="007B75E5">
                              <w:t>Place cut-out around door 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41565" id="Text Box 459" o:spid="_x0000_s1057" type="#_x0000_t202" style="position:absolute;margin-left:168.85pt;margin-top:490pt;width:81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" strokecolor="white">
                <v:textbox>
                  <w:txbxContent>
                    <w:p w:rsidR="00AD4598" w:rsidRPr="007B75E5" w:rsidRDefault="00AD4598" w:rsidP="00AD4598">
                      <w:r w:rsidRPr="007B75E5">
                        <w:t>Place cut-out around door handle.</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65E6268F" wp14:editId="49622DC4">
                <wp:simplePos x="0" y="0"/>
                <wp:positionH relativeFrom="column">
                  <wp:posOffset>-69959</wp:posOffset>
                </wp:positionH>
                <wp:positionV relativeFrom="paragraph">
                  <wp:posOffset>740410</wp:posOffset>
                </wp:positionV>
                <wp:extent cx="1143000" cy="1828800"/>
                <wp:effectExtent l="9525" t="13335" r="9525" b="5715"/>
                <wp:wrapNone/>
                <wp:docPr id="1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0"/>
                        </a:xfrm>
                        <a:prstGeom prst="rect">
                          <a:avLst/>
                        </a:prstGeom>
                        <a:solidFill>
                          <a:srgbClr val="FFFFFF"/>
                        </a:solidFill>
                        <a:ln w="9525">
                          <a:solidFill>
                            <a:srgbClr val="FFFFFF"/>
                          </a:solidFill>
                          <a:miter lim="800000"/>
                          <a:headEnd/>
                          <a:tailEnd/>
                        </a:ln>
                      </wps:spPr>
                      <wps:txbx>
                        <w:txbxContent>
                          <w:p w:rsidR="009D286B" w:rsidRDefault="009D286B" w:rsidP="009D286B">
                            <w:r>
                              <w:t>Lexus GX</w:t>
                            </w:r>
                            <w:r w:rsidRPr="007B75E5">
                              <w:t xml:space="preserve"> </w:t>
                            </w:r>
                            <w:r>
                              <w:t>Front</w:t>
                            </w:r>
                            <w:r w:rsidRPr="007B75E5">
                              <w:t xml:space="preserve"> Driver</w:t>
                            </w:r>
                            <w:r>
                              <w:t xml:space="preserve"> </w:t>
                            </w:r>
                            <w:r w:rsidRPr="007B75E5">
                              <w:t xml:space="preserve">Door Edge Guard Mounting Template.  Use opposite side for </w:t>
                            </w:r>
                            <w:r>
                              <w:t xml:space="preserve">front </w:t>
                            </w:r>
                            <w:r w:rsidRPr="007B75E5">
                              <w:t>passenger door</w:t>
                            </w:r>
                            <w: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6268F" id="Text Box 549" o:spid="_x0000_s1058" type="#_x0000_t202" style="position:absolute;margin-left:-5.5pt;margin-top:58.3pt;width:90pt;height:2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" strokecolor="white">
                <v:textbox style="layout-flow:vertical;mso-layout-flow-alt:bottom-to-top">
                  <w:txbxContent>
                    <w:p w:rsidR="009D286B" w:rsidRDefault="009D286B" w:rsidP="009D286B">
                      <w:r>
                        <w:t>Lexus GX</w:t>
                      </w:r>
                      <w:r w:rsidRPr="007B75E5">
                        <w:t xml:space="preserve"> </w:t>
                      </w:r>
                      <w:r>
                        <w:t>Front</w:t>
                      </w:r>
                      <w:r w:rsidRPr="007B75E5">
                        <w:t xml:space="preserve"> Driver</w:t>
                      </w:r>
                      <w:r>
                        <w:t xml:space="preserve"> </w:t>
                      </w:r>
                      <w:r w:rsidRPr="007B75E5">
                        <w:t xml:space="preserve">Door Edge Guard Mounting Template.  Use opposite side for </w:t>
                      </w:r>
                      <w:r>
                        <w:t xml:space="preserve">front </w:t>
                      </w:r>
                      <w:r w:rsidRPr="007B75E5">
                        <w:t>passenger door</w:t>
                      </w:r>
                      <w:r>
                        <w:t>.</w:t>
                      </w:r>
                    </w:p>
                  </w:txbxContent>
                </v:textbox>
              </v:shape>
            </w:pict>
          </mc:Fallback>
        </mc:AlternateContent>
      </w:r>
      <w:r w:rsidR="00B9615E">
        <w:rPr>
          <w:noProof/>
        </w:rPr>
        <mc:AlternateContent>
          <mc:Choice Requires="wps">
            <w:drawing>
              <wp:anchor distT="0" distB="0" distL="114300" distR="114300" simplePos="0" relativeHeight="251622912" behindDoc="0" locked="0" layoutInCell="1" allowOverlap="1" wp14:anchorId="56828EAB" wp14:editId="69A8277C">
                <wp:simplePos x="0" y="0"/>
                <wp:positionH relativeFrom="column">
                  <wp:posOffset>1285875</wp:posOffset>
                </wp:positionH>
                <wp:positionV relativeFrom="paragraph">
                  <wp:posOffset>15853</wp:posOffset>
                </wp:positionV>
                <wp:extent cx="428625" cy="2743200"/>
                <wp:effectExtent l="9525" t="13335" r="9525" b="5715"/>
                <wp:wrapNone/>
                <wp:docPr id="2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43200"/>
                        </a:xfrm>
                        <a:prstGeom prst="rect">
                          <a:avLst/>
                        </a:prstGeom>
                        <a:solidFill>
                          <a:srgbClr val="FFFFFF"/>
                        </a:solidFill>
                        <a:ln w="9525">
                          <a:solidFill>
                            <a:srgbClr val="FFFFFF"/>
                          </a:solidFill>
                          <a:miter lim="800000"/>
                          <a:headEnd/>
                          <a:tailEnd/>
                        </a:ln>
                      </wps:spPr>
                      <wps:txbx>
                        <w:txbxContent>
                          <w:p w:rsidR="009D286B" w:rsidRPr="00B43987" w:rsidRDefault="009D286B" w:rsidP="009D286B">
                            <w:r w:rsidRPr="00B43987">
                              <w:t>This edge should be parallel to body line</w:t>
                            </w:r>
                            <w:r w:rsidRPr="00B43987">
                              <w:rPr>
                                <w:sz w:val="20"/>
                                <w:szCs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8EAB" id="Text Box 548" o:spid="_x0000_s1059" type="#_x0000_t202" style="position:absolute;margin-left:101.25pt;margin-top:1.25pt;width:33.75pt;height:3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" strokecolor="white">
                <v:textbox style="layout-flow:vertical;mso-layout-flow-alt:bottom-to-top">
                  <w:txbxContent>
                    <w:p w:rsidR="009D286B" w:rsidRPr="00B43987" w:rsidRDefault="009D286B" w:rsidP="009D286B">
                      <w:r w:rsidRPr="00B43987">
                        <w:t>This edge should be parallel to body line</w:t>
                      </w:r>
                      <w:r w:rsidRPr="00B43987">
                        <w:rPr>
                          <w:sz w:val="20"/>
                          <w:szCs w:val="20"/>
                        </w:rPr>
                        <w:t>.</w:t>
                      </w:r>
                    </w:p>
                  </w:txbxContent>
                </v:textbox>
              </v:shape>
            </w:pict>
          </mc:Fallback>
        </mc:AlternateContent>
      </w:r>
      <w:r w:rsidR="00B9615E">
        <w:rPr>
          <w:noProof/>
        </w:rPr>
        <mc:AlternateContent>
          <mc:Choice Requires="wps">
            <w:drawing>
              <wp:anchor distT="0" distB="0" distL="114300" distR="114300" simplePos="0" relativeHeight="251668992" behindDoc="0" locked="0" layoutInCell="1" allowOverlap="1" wp14:anchorId="72FFB96E" wp14:editId="577994B0">
                <wp:simplePos x="0" y="0"/>
                <wp:positionH relativeFrom="column">
                  <wp:posOffset>1828800</wp:posOffset>
                </wp:positionH>
                <wp:positionV relativeFrom="paragraph">
                  <wp:posOffset>3826510</wp:posOffset>
                </wp:positionV>
                <wp:extent cx="1143000" cy="1828800"/>
                <wp:effectExtent l="9525" t="13335" r="9525" b="5715"/>
                <wp:wrapNone/>
                <wp:docPr id="1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0"/>
                        </a:xfrm>
                        <a:prstGeom prst="rect">
                          <a:avLst/>
                        </a:prstGeom>
                        <a:solidFill>
                          <a:srgbClr val="FFFFFF"/>
                        </a:solidFill>
                        <a:ln w="9525">
                          <a:solidFill>
                            <a:srgbClr val="FFFFFF"/>
                          </a:solidFill>
                          <a:miter lim="800000"/>
                          <a:headEnd/>
                          <a:tailEnd/>
                        </a:ln>
                      </wps:spPr>
                      <wps:txbx>
                        <w:txbxContent>
                          <w:p w:rsidR="00AD4598" w:rsidRDefault="00AD4598" w:rsidP="009D286B">
                            <w:r>
                              <w:t xml:space="preserve">Lexus </w:t>
                            </w:r>
                            <w:r w:rsidR="009D286B">
                              <w:t>GX</w:t>
                            </w:r>
                            <w:r w:rsidRPr="007B75E5">
                              <w:t xml:space="preserve"> </w:t>
                            </w:r>
                            <w:r w:rsidR="00144E21">
                              <w:t>Rear</w:t>
                            </w:r>
                            <w:r w:rsidRPr="007B75E5">
                              <w:t xml:space="preserve"> Driver</w:t>
                            </w:r>
                            <w:r>
                              <w:t xml:space="preserve"> </w:t>
                            </w:r>
                            <w:r w:rsidRPr="007B75E5">
                              <w:t xml:space="preserve">Door Edge Guard Mounting Template.  Use opposite side for </w:t>
                            </w:r>
                            <w:r w:rsidR="00144E21">
                              <w:t xml:space="preserve">rear </w:t>
                            </w:r>
                            <w:r w:rsidRPr="007B75E5">
                              <w:t>passenger door</w:t>
                            </w:r>
                            <w: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FB96E" id="Text Box 456" o:spid="_x0000_s1060" type="#_x0000_t202" style="position:absolute;margin-left:2in;margin-top:301.3pt;width:90pt;height:2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" strokecolor="white">
                <v:textbox style="layout-flow:vertical;mso-layout-flow-alt:bottom-to-top">
                  <w:txbxContent>
                    <w:p w:rsidR="00AD4598" w:rsidRDefault="00AD4598" w:rsidP="009D286B">
                      <w:r>
                        <w:t xml:space="preserve">Lexus </w:t>
                      </w:r>
                      <w:r w:rsidR="009D286B">
                        <w:t>GX</w:t>
                      </w:r>
                      <w:r w:rsidRPr="007B75E5">
                        <w:t xml:space="preserve"> </w:t>
                      </w:r>
                      <w:r w:rsidR="00144E21">
                        <w:t>Rear</w:t>
                      </w:r>
                      <w:r w:rsidRPr="007B75E5">
                        <w:t xml:space="preserve"> Driver</w:t>
                      </w:r>
                      <w:r>
                        <w:t xml:space="preserve"> </w:t>
                      </w:r>
                      <w:r w:rsidRPr="007B75E5">
                        <w:t xml:space="preserve">Door Edge Guard Mounting Template.  Use opposite side for </w:t>
                      </w:r>
                      <w:r w:rsidR="00144E21">
                        <w:t xml:space="preserve">rear </w:t>
                      </w:r>
                      <w:r w:rsidRPr="007B75E5">
                        <w:t>passenger door</w:t>
                      </w:r>
                      <w:r>
                        <w:t>.</w:t>
                      </w:r>
                    </w:p>
                  </w:txbxContent>
                </v:textbox>
              </v:shape>
            </w:pict>
          </mc:Fallback>
        </mc:AlternateContent>
      </w:r>
      <w:r w:rsidR="00B9615E">
        <w:rPr>
          <w:noProof/>
        </w:rPr>
        <mc:AlternateContent>
          <mc:Choice Requires="wps">
            <w:drawing>
              <wp:anchor distT="0" distB="0" distL="114300" distR="114300" simplePos="0" relativeHeight="251673088" behindDoc="0" locked="0" layoutInCell="1" allowOverlap="1" wp14:anchorId="215468F9" wp14:editId="3E4BDBF8">
                <wp:simplePos x="0" y="0"/>
                <wp:positionH relativeFrom="column">
                  <wp:posOffset>457200</wp:posOffset>
                </wp:positionH>
                <wp:positionV relativeFrom="paragraph">
                  <wp:posOffset>3712210</wp:posOffset>
                </wp:positionV>
                <wp:extent cx="457200" cy="2857500"/>
                <wp:effectExtent l="9525" t="13335" r="9525" b="5715"/>
                <wp:wrapNone/>
                <wp:docPr id="1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0"/>
                        </a:xfrm>
                        <a:prstGeom prst="rect">
                          <a:avLst/>
                        </a:prstGeom>
                        <a:solidFill>
                          <a:srgbClr val="FFFFFF"/>
                        </a:solidFill>
                        <a:ln w="9525">
                          <a:solidFill>
                            <a:srgbClr val="FFFFFF"/>
                          </a:solidFill>
                          <a:miter lim="800000"/>
                          <a:headEnd/>
                          <a:tailEnd/>
                        </a:ln>
                      </wps:spPr>
                      <wps:txbx>
                        <w:txbxContent>
                          <w:p w:rsidR="00AD4598" w:rsidRPr="00B43987" w:rsidRDefault="00AD4598" w:rsidP="00AD4598">
                            <w:r w:rsidRPr="00B43987">
                              <w:t>This edge should be parallel to body line</w:t>
                            </w:r>
                            <w:r w:rsidRPr="00B43987">
                              <w:rPr>
                                <w:sz w:val="20"/>
                                <w:szCs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68F9" id="Text Box 462" o:spid="_x0000_s1061" type="#_x0000_t202" style="position:absolute;margin-left:36pt;margin-top:292.3pt;width:36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" strokecolor="white">
                <v:textbox style="layout-flow:vertical;mso-layout-flow-alt:bottom-to-top">
                  <w:txbxContent>
                    <w:p w:rsidR="00AD4598" w:rsidRPr="00B43987" w:rsidRDefault="00AD4598" w:rsidP="00AD4598">
                      <w:r w:rsidRPr="00B43987">
                        <w:t>This edge should be parallel to body line</w:t>
                      </w:r>
                      <w:r w:rsidRPr="00B43987">
                        <w:rPr>
                          <w:sz w:val="20"/>
                          <w:szCs w:val="20"/>
                        </w:rPr>
                        <w:t>.</w:t>
                      </w:r>
                    </w:p>
                  </w:txbxContent>
                </v:textbox>
              </v:shape>
            </w:pict>
          </mc:Fallback>
        </mc:AlternateContent>
      </w:r>
      <w:r w:rsidR="00B9615E">
        <w:rPr>
          <w:noProof/>
        </w:rPr>
        <mc:AlternateContent>
          <mc:Choice Requires="wps">
            <w:drawing>
              <wp:anchor distT="0" distB="0" distL="114300" distR="114300" simplePos="0" relativeHeight="251663872" behindDoc="0" locked="0" layoutInCell="1" allowOverlap="1" wp14:anchorId="7F4285D1" wp14:editId="3614A321">
                <wp:simplePos x="0" y="0"/>
                <wp:positionH relativeFrom="column">
                  <wp:posOffset>3200400</wp:posOffset>
                </wp:positionH>
                <wp:positionV relativeFrom="paragraph">
                  <wp:posOffset>9884410</wp:posOffset>
                </wp:positionV>
                <wp:extent cx="914400" cy="571500"/>
                <wp:effectExtent l="9525" t="13335" r="9525" b="5715"/>
                <wp:wrapNone/>
                <wp:docPr id="1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6F07C2" w:rsidRPr="006F07C2" w:rsidRDefault="006F07C2">
                            <w:pPr>
                              <w:rPr>
                                <w:sz w:val="18"/>
                                <w:szCs w:val="18"/>
                              </w:rPr>
                            </w:pPr>
                            <w:r w:rsidRPr="006F07C2">
                              <w:rPr>
                                <w:sz w:val="20"/>
                                <w:szCs w:val="20"/>
                              </w:rPr>
                              <w:t>Place cut-out  around door</w:t>
                            </w:r>
                            <w:r w:rsidRPr="006F07C2">
                              <w:rPr>
                                <w:sz w:val="18"/>
                                <w:szCs w:val="18"/>
                              </w:rPr>
                              <w:t xml:space="preserve"> 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85D1" id="Text Box 362" o:spid="_x0000_s1062" type="#_x0000_t202" style="position:absolute;margin-left:252pt;margin-top:778.3pt;width:1in;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" strokecolor="white">
                <v:textbox>
                  <w:txbxContent>
                    <w:p w:rsidR="006F07C2" w:rsidRPr="006F07C2" w:rsidRDefault="006F07C2">
                      <w:pPr>
                        <w:rPr>
                          <w:sz w:val="18"/>
                          <w:szCs w:val="18"/>
                        </w:rPr>
                      </w:pPr>
                      <w:r w:rsidRPr="006F07C2">
                        <w:rPr>
                          <w:sz w:val="20"/>
                          <w:szCs w:val="20"/>
                        </w:rPr>
                        <w:t>Place cut-out  around door</w:t>
                      </w:r>
                      <w:r w:rsidRPr="006F07C2">
                        <w:rPr>
                          <w:sz w:val="18"/>
                          <w:szCs w:val="18"/>
                        </w:rPr>
                        <w:t xml:space="preserve"> handle</w:t>
                      </w:r>
                    </w:p>
                  </w:txbxContent>
                </v:textbox>
              </v:shape>
            </w:pict>
          </mc:Fallback>
        </mc:AlternateContent>
      </w:r>
      <w:r w:rsidR="00DB1CA5">
        <w:t xml:space="preserve">           </w:t>
      </w:r>
    </w:p>
    <w:sectPr w:rsidR="0040056C" w:rsidRPr="00091517" w:rsidSect="00175322">
      <w:headerReference w:type="default" r:id="rId50"/>
      <w:type w:val="continuous"/>
      <w:pgSz w:w="12240" w:h="15840" w:code="1"/>
      <w:pgMar w:top="1296" w:right="1008" w:bottom="936" w:left="540" w:header="576"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C6" w:rsidRDefault="003350C6">
      <w:r>
        <w:separator/>
      </w:r>
    </w:p>
  </w:endnote>
  <w:endnote w:type="continuationSeparator" w:id="0">
    <w:p w:rsidR="003350C6" w:rsidRDefault="0033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15E" w:rsidRDefault="00B96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11" w:rsidRDefault="00986611" w:rsidP="00986611">
    <w:pPr>
      <w:pStyle w:val="Footer"/>
      <w:framePr w:w="1872" w:h="288" w:hSpace="180" w:wrap="around" w:vAnchor="text" w:hAnchor="page" w:x="5184" w:y="1" w:anchorLock="1"/>
      <w:suppressOverlap/>
      <w:jc w:val="center"/>
    </w:pPr>
    <w:r>
      <w:t xml:space="preserve">Page </w:t>
    </w:r>
    <w:r>
      <w:fldChar w:fldCharType="begin"/>
    </w:r>
    <w:r>
      <w:instrText xml:space="preserve"> PAGE  \* MERGEFORMAT </w:instrText>
    </w:r>
    <w:r>
      <w:fldChar w:fldCharType="separate"/>
    </w:r>
    <w:r w:rsidR="002E4B76">
      <w:rPr>
        <w:noProof/>
      </w:rPr>
      <w:t>2</w:t>
    </w:r>
    <w:r>
      <w:fldChar w:fldCharType="end"/>
    </w:r>
    <w:r>
      <w:t xml:space="preserve"> of </w:t>
    </w:r>
    <w:fldSimple w:instr=" NUMPAGES  \* MERGEFORMAT ">
      <w:r w:rsidR="002E4B76">
        <w:rPr>
          <w:noProof/>
        </w:rPr>
        <w:t>9</w:t>
      </w:r>
    </w:fldSimple>
    <w:r>
      <w:t xml:space="preserve"> pages</w:t>
    </w:r>
  </w:p>
  <w:p w:rsidR="0000243D" w:rsidRDefault="00B9615E" w:rsidP="005C233D">
    <w:pPr>
      <w:pStyle w:val="Footer"/>
      <w:tabs>
        <w:tab w:val="clear" w:pos="4320"/>
        <w:tab w:val="clear" w:pos="8640"/>
        <w:tab w:val="center" w:pos="0"/>
        <w:tab w:val="center" w:pos="5112"/>
      </w:tabs>
      <w:jc w:val="right"/>
    </w:pPr>
    <w:r>
      <w:rPr>
        <w:noProof/>
      </w:rPr>
      <mc:AlternateContent>
        <mc:Choice Requires="wps">
          <w:drawing>
            <wp:anchor distT="0" distB="0" distL="114300" distR="114300" simplePos="0" relativeHeight="251661312" behindDoc="0" locked="1" layoutInCell="1" allowOverlap="0">
              <wp:simplePos x="0" y="0"/>
              <wp:positionH relativeFrom="page">
                <wp:posOffset>800100</wp:posOffset>
              </wp:positionH>
              <wp:positionV relativeFrom="paragraph">
                <wp:posOffset>11430</wp:posOffset>
              </wp:positionV>
              <wp:extent cx="1143000" cy="182880"/>
              <wp:effectExtent l="0" t="0" r="19050" b="266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6611" w:rsidRDefault="00986611" w:rsidP="005D0B2F">
                          <w:pPr>
                            <w:pStyle w:val="Heading2"/>
                            <w:tabs>
                              <w:tab w:val="right" w:pos="1620"/>
                            </w:tabs>
                          </w:pPr>
                          <w:r>
                            <w:t xml:space="preserve">Issue: </w:t>
                          </w:r>
                          <w:r w:rsidR="007D5F0B">
                            <w:t>B</w:t>
                          </w:r>
                          <w:r w:rsidR="008A1A1F">
                            <w:t xml:space="preserve"> </w:t>
                          </w:r>
                          <w:r w:rsidR="007D5F0B">
                            <w:t xml:space="preserve"> </w:t>
                          </w:r>
                          <w:r w:rsidR="005D0B2F">
                            <w:t>0</w:t>
                          </w:r>
                          <w:r w:rsidR="007D5F0B">
                            <w:t>8</w:t>
                          </w:r>
                          <w:r w:rsidR="008356B3">
                            <w:t>/</w:t>
                          </w:r>
                          <w:r w:rsidR="007D5F0B">
                            <w:t>25</w:t>
                          </w:r>
                          <w:r w:rsidR="008A1A1F">
                            <w:t>/201</w:t>
                          </w:r>
                          <w:r w:rsidR="007D5F0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3" type="#_x0000_t202" style="position:absolute;left:0;text-align:left;margin-left:63pt;margin-top:.9pt;width:90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" o:allowoverlap="f" filled="f" strokeweight="1.25pt">
              <v:textbox inset="0,0,0,0">
                <w:txbxContent>
                  <w:p w:rsidR="00986611" w:rsidRDefault="00986611" w:rsidP="005D0B2F">
                    <w:pPr>
                      <w:pStyle w:val="Heading2"/>
                      <w:tabs>
                        <w:tab w:val="right" w:pos="1620"/>
                      </w:tabs>
                    </w:pPr>
                    <w:r>
                      <w:t xml:space="preserve">Issue: </w:t>
                    </w:r>
                    <w:r w:rsidR="007D5F0B">
                      <w:t>B</w:t>
                    </w:r>
                    <w:r w:rsidR="008A1A1F">
                      <w:t xml:space="preserve"> </w:t>
                    </w:r>
                    <w:r w:rsidR="007D5F0B">
                      <w:t xml:space="preserve"> </w:t>
                    </w:r>
                    <w:r w:rsidR="005D0B2F">
                      <w:t>0</w:t>
                    </w:r>
                    <w:r w:rsidR="007D5F0B">
                      <w:t>8</w:t>
                    </w:r>
                    <w:r w:rsidR="008356B3">
                      <w:t>/</w:t>
                    </w:r>
                    <w:r w:rsidR="007D5F0B">
                      <w:t>25</w:t>
                    </w:r>
                    <w:r w:rsidR="008A1A1F">
                      <w:t>/201</w:t>
                    </w:r>
                    <w:r w:rsidR="007D5F0B">
                      <w:t>6</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15E" w:rsidRDefault="00B9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C6" w:rsidRDefault="003350C6">
      <w:r>
        <w:separator/>
      </w:r>
    </w:p>
  </w:footnote>
  <w:footnote w:type="continuationSeparator" w:id="0">
    <w:p w:rsidR="003350C6" w:rsidRDefault="00335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15E" w:rsidRDefault="00B96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7D5F0B" w:rsidP="005D0B2F">
    <w:pPr>
      <w:pStyle w:val="HdrLine1"/>
    </w:pPr>
    <w:r>
      <w:t>LEXUS</w:t>
    </w:r>
    <w:r w:rsidR="0000243D">
      <w:tab/>
    </w:r>
    <w:r w:rsidR="005D0B2F">
      <w:t>GX</w:t>
    </w:r>
    <w:r w:rsidR="0000243D">
      <w:tab/>
    </w:r>
    <w:r w:rsidR="00204397">
      <w:t>201</w:t>
    </w:r>
    <w:r w:rsidR="00B659E9">
      <w:t>2</w:t>
    </w:r>
    <w:r>
      <w:t xml:space="preserve"> </w:t>
    </w:r>
    <w:r w:rsidR="00D14D56">
      <w:t>-</w:t>
    </w:r>
    <w:r w:rsidR="0000243D">
      <w:tab/>
    </w:r>
    <w:r w:rsidR="007C40B6">
      <w:t xml:space="preserve">DOOR </w:t>
    </w:r>
    <w:smartTag w:uri="urn:schemas-microsoft-com:office:smarttags" w:element="stockticker">
      <w:r w:rsidR="007C40B6">
        <w:t>EDGE</w:t>
      </w:r>
    </w:smartTag>
    <w:r w:rsidR="007C40B6">
      <w:t xml:space="preserve"> </w:t>
    </w:r>
    <w:r w:rsidR="00D045AD">
      <w:t>GUARD</w:t>
    </w:r>
  </w:p>
  <w:p w:rsidR="0000243D" w:rsidRDefault="00B9615E">
    <w:pPr>
      <w:pStyle w:val="HdrLine2"/>
    </w:pPr>
    <w:r>
      <w:rPr>
        <w:noProof/>
      </w:rPr>
      <mc:AlternateContent>
        <mc:Choice Requires="wps">
          <w:drawing>
            <wp:anchor distT="0" distB="0" distL="114300" distR="114300" simplePos="0" relativeHeight="251654144" behindDoc="0" locked="1" layoutInCell="1" allowOverlap="1">
              <wp:simplePos x="0" y="0"/>
              <wp:positionH relativeFrom="column">
                <wp:posOffset>0</wp:posOffset>
              </wp:positionH>
              <wp:positionV relativeFrom="paragraph">
                <wp:posOffset>199390</wp:posOffset>
              </wp:positionV>
              <wp:extent cx="6492240" cy="0"/>
              <wp:effectExtent l="20955" t="17145" r="20955" b="2095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2870B"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" strokeweight="2.25pt">
              <w10:anchorlock/>
            </v:line>
          </w:pict>
        </mc:Fallback>
      </mc:AlternateContent>
    </w:r>
    <w:r w:rsidR="0000243D">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15E" w:rsidRDefault="00B961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7D5F0B" w:rsidP="005D0B2F">
    <w:pPr>
      <w:pStyle w:val="HdrLine1"/>
      <w:tabs>
        <w:tab w:val="clear" w:pos="2880"/>
        <w:tab w:val="clear" w:pos="10224"/>
        <w:tab w:val="center" w:pos="-2232"/>
        <w:tab w:val="center" w:pos="0"/>
        <w:tab w:val="right" w:pos="5112"/>
      </w:tabs>
      <w:ind w:left="-5112"/>
    </w:pPr>
    <w:r>
      <w:t>LEXUS</w:t>
    </w:r>
    <w:r w:rsidR="0000243D">
      <w:tab/>
    </w:r>
    <w:r w:rsidR="005D0B2F">
      <w:t>GX</w:t>
    </w:r>
    <w:r w:rsidR="0000243D">
      <w:tab/>
    </w:r>
    <w:r w:rsidR="00B2144C">
      <w:t>201</w:t>
    </w:r>
    <w:r w:rsidR="00E036A6">
      <w:t>2</w:t>
    </w:r>
    <w:r>
      <w:t xml:space="preserve"> </w:t>
    </w:r>
    <w:r w:rsidR="00D14D56">
      <w:t>-</w:t>
    </w:r>
    <w:r w:rsidR="0000243D">
      <w:tab/>
    </w:r>
    <w:r w:rsidR="00A4720B">
      <w:t xml:space="preserve">DOOR </w:t>
    </w:r>
    <w:smartTag w:uri="urn:schemas-microsoft-com:office:smarttags" w:element="stockticker">
      <w:r w:rsidR="00A4720B">
        <w:t>EDGE</w:t>
      </w:r>
    </w:smartTag>
    <w:r w:rsidR="00A4720B">
      <w:t xml:space="preserve"> </w:t>
    </w:r>
    <w:r w:rsidR="00D045AD">
      <w:t>GUARD</w:t>
    </w:r>
  </w:p>
  <w:p w:rsidR="0000243D" w:rsidRDefault="00B9615E">
    <w:pPr>
      <w:pStyle w:val="HdrLine2"/>
      <w:ind w:left="-5112"/>
    </w:pPr>
    <w:r>
      <w:rPr>
        <w:noProof/>
      </w:rPr>
      <mc:AlternateContent>
        <mc:Choice Requires="wps">
          <w:drawing>
            <wp:anchor distT="0" distB="0" distL="114300" distR="114300" simplePos="0" relativeHeight="251655168" behindDoc="0" locked="1" layoutInCell="1" allowOverlap="1">
              <wp:simplePos x="0" y="0"/>
              <wp:positionH relativeFrom="page">
                <wp:posOffset>640080</wp:posOffset>
              </wp:positionH>
              <wp:positionV relativeFrom="paragraph">
                <wp:posOffset>199390</wp:posOffset>
              </wp:positionV>
              <wp:extent cx="6492240" cy="0"/>
              <wp:effectExtent l="20955" t="17145" r="20955" b="2095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1A0C8"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sQ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R&#10;Y6sQ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0243D">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3D" w:rsidRDefault="007D5F0B" w:rsidP="005D0B2F">
    <w:pPr>
      <w:pStyle w:val="HdrLine1"/>
    </w:pPr>
    <w:r>
      <w:t>LEXUS</w:t>
    </w:r>
    <w:r w:rsidR="0000243D">
      <w:tab/>
    </w:r>
    <w:r w:rsidR="005D0B2F">
      <w:t>GX</w:t>
    </w:r>
    <w:r w:rsidR="0000243D">
      <w:tab/>
    </w:r>
    <w:r w:rsidR="00ED76A0">
      <w:t>201</w:t>
    </w:r>
    <w:r w:rsidR="00E036A6">
      <w:t>2</w:t>
    </w:r>
    <w:r>
      <w:t xml:space="preserve"> </w:t>
    </w:r>
    <w:r w:rsidR="00D14D56">
      <w:t>-</w:t>
    </w:r>
    <w:r w:rsidR="0000243D">
      <w:t xml:space="preserve"> </w:t>
    </w:r>
    <w:r w:rsidR="0000243D">
      <w:tab/>
    </w:r>
    <w:r w:rsidR="00D045AD">
      <w:t xml:space="preserve">DOOR </w:t>
    </w:r>
    <w:smartTag w:uri="urn:schemas-microsoft-com:office:smarttags" w:element="stockticker">
      <w:r w:rsidR="00D045AD">
        <w:t>EDGE</w:t>
      </w:r>
    </w:smartTag>
    <w:r w:rsidR="00D045AD">
      <w:t xml:space="preserve"> GUARD</w:t>
    </w:r>
  </w:p>
  <w:p w:rsidR="0000243D" w:rsidRDefault="00B9615E">
    <w:pPr>
      <w:pStyle w:val="HdrLine2"/>
    </w:pPr>
    <w:r>
      <w:rPr>
        <w:noProof/>
      </w:rPr>
      <mc:AlternateContent>
        <mc:Choice Requires="wps">
          <w:drawing>
            <wp:anchor distT="0" distB="0" distL="114300" distR="114300" simplePos="0" relativeHeight="251659264" behindDoc="0" locked="1" layoutInCell="1" allowOverlap="1">
              <wp:simplePos x="0" y="0"/>
              <wp:positionH relativeFrom="column">
                <wp:posOffset>3246120</wp:posOffset>
              </wp:positionH>
              <wp:positionV relativeFrom="page">
                <wp:posOffset>777240</wp:posOffset>
              </wp:positionV>
              <wp:extent cx="635" cy="8638540"/>
              <wp:effectExtent l="19050" t="15240" r="18415" b="234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B36204"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Pvog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-6350</wp:posOffset>
              </wp:positionH>
              <wp:positionV relativeFrom="paragraph">
                <wp:posOffset>199390</wp:posOffset>
              </wp:positionV>
              <wp:extent cx="6492240" cy="0"/>
              <wp:effectExtent l="14605" t="17145" r="17780" b="2095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6267C"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fQ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LXk&#10;V9ATAgAAKQQAAA4AAAAAAAAAAAAAAAAALgIAAGRycy9lMm9Eb2MueG1sUEsBAi0AFAAGAAgAAAAh&#10;AIYAM1bdAAAACQEAAA8AAAAAAAAAAAAAAAAAbQQAAGRycy9kb3ducmV2LnhtbFBLBQYAAAAABAAE&#10;APMAAAB3BQAAAAA=&#10;" strokeweight="2.25pt">
              <w10:anchorlock/>
            </v:line>
          </w:pict>
        </mc:Fallback>
      </mc:AlternateContent>
    </w:r>
    <w:r w:rsidR="0000243D">
      <w:t xml:space="preserve">Checklist - these points </w:t>
    </w:r>
    <w:r w:rsidR="0000243D">
      <w:rPr>
        <w:b/>
        <w:bCs w:val="0"/>
      </w:rPr>
      <w:t>MUST</w:t>
    </w:r>
    <w:r w:rsidR="0000243D">
      <w:t xml:space="preserve"> be checked to ensure a quality installation.</w:t>
    </w:r>
  </w:p>
  <w:p w:rsidR="0000243D" w:rsidRDefault="00B9615E">
    <w:pPr>
      <w:pStyle w:val="HdrLine3"/>
    </w:pPr>
    <w:r>
      <w:rPr>
        <w:noProof/>
      </w:rPr>
      <mc:AlternateContent>
        <mc:Choice Requires="wps">
          <w:drawing>
            <wp:anchor distT="0" distB="0" distL="114300" distR="114300" simplePos="0" relativeHeight="251657216" behindDoc="0" locked="0" layoutInCell="1" allowOverlap="1">
              <wp:simplePos x="0" y="0"/>
              <wp:positionH relativeFrom="column">
                <wp:posOffset>3794760</wp:posOffset>
              </wp:positionH>
              <wp:positionV relativeFrom="paragraph">
                <wp:posOffset>261620</wp:posOffset>
              </wp:positionV>
              <wp:extent cx="2697480" cy="0"/>
              <wp:effectExtent l="15240" t="16510" r="11430" b="1206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F3A4"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b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PuUZ&#10;mx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261620</wp:posOffset>
              </wp:positionV>
              <wp:extent cx="2697480" cy="0"/>
              <wp:effectExtent l="11430" t="16510" r="15240" b="1206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D5C6A"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qJiU/&#10;EgIAACkEAAAOAAAAAAAAAAAAAAAAAC4CAABkcnMvZTJvRG9jLnhtbFBLAQItABQABgAIAAAAIQC2&#10;kHEv3AAAAAgBAAAPAAAAAAAAAAAAAAAAAGwEAABkcnMvZG93bnJldi54bWxQSwUGAAAAAAQABADz&#10;AAAAdQUAAAAA&#10;" strokeweight="1.5pt"/>
          </w:pict>
        </mc:Fallback>
      </mc:AlternateContent>
    </w:r>
    <w:r w:rsidR="0000243D">
      <w:tab/>
      <w:t>Check:</w:t>
    </w:r>
    <w:r w:rsidR="0000243D">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F87" w:rsidRDefault="007D5F0B" w:rsidP="005D0B2F">
    <w:pPr>
      <w:pStyle w:val="HdrLine1"/>
    </w:pPr>
    <w:r>
      <w:t>LEXUS</w:t>
    </w:r>
    <w:r w:rsidR="004F7F87">
      <w:tab/>
    </w:r>
    <w:r w:rsidR="005D0B2F">
      <w:t>GX</w:t>
    </w:r>
    <w:r w:rsidR="004F7F87">
      <w:tab/>
      <w:t>201</w:t>
    </w:r>
    <w:r w:rsidR="00E036A6">
      <w:t>2</w:t>
    </w:r>
    <w:r>
      <w:t xml:space="preserve"> </w:t>
    </w:r>
    <w:r w:rsidR="00E036A6">
      <w:t>-</w:t>
    </w:r>
    <w:r w:rsidR="004F7F87">
      <w:t xml:space="preserve">  </w:t>
    </w:r>
    <w:r w:rsidR="004F7F87">
      <w:tab/>
      <w:t xml:space="preserve">DOOR </w:t>
    </w:r>
    <w:smartTag w:uri="urn:schemas-microsoft-com:office:smarttags" w:element="stockticker">
      <w:r w:rsidR="004F7F87">
        <w:t>EDGE</w:t>
      </w:r>
    </w:smartTag>
    <w:r w:rsidR="004F7F87">
      <w:t xml:space="preserve"> GUARD</w:t>
    </w:r>
  </w:p>
  <w:p w:rsidR="004F7F87" w:rsidRDefault="00B9615E" w:rsidP="001B42BB">
    <w:pPr>
      <w:pStyle w:val="HdrLine2"/>
    </w:pPr>
    <w:r>
      <w:rPr>
        <w:noProof/>
      </w:rPr>
      <mc:AlternateContent>
        <mc:Choice Requires="wps">
          <w:drawing>
            <wp:anchor distT="0" distB="0" distL="114300" distR="114300" simplePos="0" relativeHeight="251660288" behindDoc="0" locked="1" layoutInCell="1" allowOverlap="1">
              <wp:simplePos x="0" y="0"/>
              <wp:positionH relativeFrom="column">
                <wp:posOffset>-6350</wp:posOffset>
              </wp:positionH>
              <wp:positionV relativeFrom="paragraph">
                <wp:posOffset>199390</wp:posOffset>
              </wp:positionV>
              <wp:extent cx="6492240" cy="0"/>
              <wp:effectExtent l="22225" t="17145" r="19685" b="20955"/>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4E8CA"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hw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Hbg&#10;mHATAgAAKgQAAA4AAAAAAAAAAAAAAAAALgIAAGRycy9lMm9Eb2MueG1sUEsBAi0AFAAGAAgAAAAh&#10;AIYAM1bdAAAACQEAAA8AAAAAAAAAAAAAAAAAbQQAAGRycy9kb3ducmV2LnhtbFBLBQYAAAAABAAE&#10;APMAAAB3BQAAAAA=&#10;" strokeweight="2.25pt">
              <w10:anchorlock/>
            </v:line>
          </w:pict>
        </mc:Fallback>
      </mc:AlternateContent>
    </w:r>
    <w:r w:rsidR="004F7F87">
      <w:t>Mounting Templates</w:t>
    </w:r>
  </w:p>
  <w:p w:rsidR="004F7F87" w:rsidRDefault="004F7F87">
    <w:pPr>
      <w:pStyle w:val="HdrLine3"/>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0E7A0D26"/>
    <w:multiLevelType w:val="multilevel"/>
    <w:tmpl w:val="326CE5B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360"/>
        </w:tabs>
        <w:ind w:left="36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 w15:restartNumberingAfterBreak="0">
    <w:nsid w:val="1B23387A"/>
    <w:multiLevelType w:val="hybridMultilevel"/>
    <w:tmpl w:val="B428DDE8"/>
    <w:lvl w:ilvl="0" w:tplc="745C5884">
      <w:start w:val="1"/>
      <w:numFmt w:val="bullet"/>
      <w:lvlText w:val=""/>
      <w:lvlJc w:val="left"/>
      <w:pPr>
        <w:tabs>
          <w:tab w:val="num" w:pos="288"/>
        </w:tabs>
        <w:ind w:left="0" w:firstLine="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5" w15:restartNumberingAfterBreak="0">
    <w:nsid w:val="329A7E78"/>
    <w:multiLevelType w:val="hybridMultilevel"/>
    <w:tmpl w:val="F8B01B4A"/>
    <w:lvl w:ilvl="0" w:tplc="F5FE92D8">
      <w:start w:val="7"/>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7573246"/>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7" w15:restartNumberingAfterBreak="0">
    <w:nsid w:val="45AB7C5D"/>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8"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9" w15:restartNumberingAfterBreak="0">
    <w:nsid w:val="54160E04"/>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 w15:restartNumberingAfterBreak="0">
    <w:nsid w:val="641C5EBB"/>
    <w:multiLevelType w:val="hybridMultilevel"/>
    <w:tmpl w:val="0D1656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3"/>
  </w:num>
  <w:num w:numId="4">
    <w:abstractNumId w:val="4"/>
  </w:num>
  <w:num w:numId="5">
    <w:abstractNumId w:val="1"/>
  </w:num>
  <w:num w:numId="6">
    <w:abstractNumId w:val="1"/>
  </w:num>
  <w:num w:numId="7">
    <w:abstractNumId w:val="8"/>
  </w:num>
  <w:num w:numId="8">
    <w:abstractNumId w:val="5"/>
  </w:num>
  <w:num w:numId="9">
    <w:abstractNumId w:val="10"/>
  </w:num>
  <w:num w:numId="10">
    <w:abstractNumId w:val="2"/>
  </w:num>
  <w:num w:numId="11">
    <w:abstractNumId w:val="1"/>
    <w:lvlOverride w:ilvl="0">
      <w:startOverride w:val="1"/>
    </w:lvlOverride>
    <w:lvlOverride w:ilvl="1">
      <w:startOverride w:val="5"/>
    </w:lvlOverride>
  </w:num>
  <w:num w:numId="12">
    <w:abstractNumId w:val="0"/>
  </w:num>
  <w:num w:numId="13">
    <w:abstractNumId w:val="6"/>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287"/>
    <w:rsid w:val="0000243D"/>
    <w:rsid w:val="000067C9"/>
    <w:rsid w:val="000102C9"/>
    <w:rsid w:val="00016C0D"/>
    <w:rsid w:val="000175BA"/>
    <w:rsid w:val="0001798B"/>
    <w:rsid w:val="000220FE"/>
    <w:rsid w:val="000263A0"/>
    <w:rsid w:val="00036B63"/>
    <w:rsid w:val="0004157C"/>
    <w:rsid w:val="00045D27"/>
    <w:rsid w:val="00047546"/>
    <w:rsid w:val="00047A4E"/>
    <w:rsid w:val="00047C70"/>
    <w:rsid w:val="000550BE"/>
    <w:rsid w:val="0005511E"/>
    <w:rsid w:val="00063574"/>
    <w:rsid w:val="00067E9F"/>
    <w:rsid w:val="00074383"/>
    <w:rsid w:val="00084FED"/>
    <w:rsid w:val="00091517"/>
    <w:rsid w:val="0009672C"/>
    <w:rsid w:val="00097A08"/>
    <w:rsid w:val="000A1B74"/>
    <w:rsid w:val="000A3E59"/>
    <w:rsid w:val="000B419E"/>
    <w:rsid w:val="000B65D1"/>
    <w:rsid w:val="000C6309"/>
    <w:rsid w:val="000D2979"/>
    <w:rsid w:val="000D3AD2"/>
    <w:rsid w:val="000D53FD"/>
    <w:rsid w:val="000E2454"/>
    <w:rsid w:val="000E6497"/>
    <w:rsid w:val="000F156C"/>
    <w:rsid w:val="00100848"/>
    <w:rsid w:val="00104722"/>
    <w:rsid w:val="00105A3C"/>
    <w:rsid w:val="00112681"/>
    <w:rsid w:val="00125284"/>
    <w:rsid w:val="00131047"/>
    <w:rsid w:val="00133969"/>
    <w:rsid w:val="00140C61"/>
    <w:rsid w:val="00143DD4"/>
    <w:rsid w:val="00144E21"/>
    <w:rsid w:val="00147481"/>
    <w:rsid w:val="00170958"/>
    <w:rsid w:val="00170BC1"/>
    <w:rsid w:val="00172D4B"/>
    <w:rsid w:val="00175322"/>
    <w:rsid w:val="001775E2"/>
    <w:rsid w:val="00194413"/>
    <w:rsid w:val="001A551F"/>
    <w:rsid w:val="001B3F75"/>
    <w:rsid w:val="001B42BB"/>
    <w:rsid w:val="001B5BCF"/>
    <w:rsid w:val="001E4774"/>
    <w:rsid w:val="001E47FF"/>
    <w:rsid w:val="001E5714"/>
    <w:rsid w:val="001F2EA8"/>
    <w:rsid w:val="00204397"/>
    <w:rsid w:val="00211F6C"/>
    <w:rsid w:val="00212F7E"/>
    <w:rsid w:val="002262FC"/>
    <w:rsid w:val="002453F7"/>
    <w:rsid w:val="002461CC"/>
    <w:rsid w:val="002557DB"/>
    <w:rsid w:val="00257274"/>
    <w:rsid w:val="0026092D"/>
    <w:rsid w:val="00264291"/>
    <w:rsid w:val="00272E9C"/>
    <w:rsid w:val="00290FF5"/>
    <w:rsid w:val="002918B3"/>
    <w:rsid w:val="002918BE"/>
    <w:rsid w:val="002A24D1"/>
    <w:rsid w:val="002A370E"/>
    <w:rsid w:val="002B0BE7"/>
    <w:rsid w:val="002B37AE"/>
    <w:rsid w:val="002B3DBA"/>
    <w:rsid w:val="002B3EF0"/>
    <w:rsid w:val="002C231F"/>
    <w:rsid w:val="002D339B"/>
    <w:rsid w:val="002D5A46"/>
    <w:rsid w:val="002E1EC3"/>
    <w:rsid w:val="002E4B76"/>
    <w:rsid w:val="002E729C"/>
    <w:rsid w:val="002F404D"/>
    <w:rsid w:val="00303D58"/>
    <w:rsid w:val="0033273F"/>
    <w:rsid w:val="003350C6"/>
    <w:rsid w:val="003523BC"/>
    <w:rsid w:val="00354853"/>
    <w:rsid w:val="00360C07"/>
    <w:rsid w:val="0036247A"/>
    <w:rsid w:val="00372EB7"/>
    <w:rsid w:val="0037471A"/>
    <w:rsid w:val="00375827"/>
    <w:rsid w:val="00393B2C"/>
    <w:rsid w:val="00396A7B"/>
    <w:rsid w:val="003A52E7"/>
    <w:rsid w:val="003A7794"/>
    <w:rsid w:val="003B6D91"/>
    <w:rsid w:val="003C028C"/>
    <w:rsid w:val="003D4112"/>
    <w:rsid w:val="003D789A"/>
    <w:rsid w:val="003E05D0"/>
    <w:rsid w:val="003E095F"/>
    <w:rsid w:val="003E3707"/>
    <w:rsid w:val="003E3B21"/>
    <w:rsid w:val="003E545E"/>
    <w:rsid w:val="0040056C"/>
    <w:rsid w:val="004007F8"/>
    <w:rsid w:val="0040267F"/>
    <w:rsid w:val="00403FAC"/>
    <w:rsid w:val="00404EEB"/>
    <w:rsid w:val="00407FAF"/>
    <w:rsid w:val="00410115"/>
    <w:rsid w:val="004102C3"/>
    <w:rsid w:val="00424236"/>
    <w:rsid w:val="00426334"/>
    <w:rsid w:val="004456EE"/>
    <w:rsid w:val="004501B0"/>
    <w:rsid w:val="004514D5"/>
    <w:rsid w:val="0045408E"/>
    <w:rsid w:val="00463E1A"/>
    <w:rsid w:val="004659EE"/>
    <w:rsid w:val="00471BB8"/>
    <w:rsid w:val="0048013D"/>
    <w:rsid w:val="00494570"/>
    <w:rsid w:val="00496E0D"/>
    <w:rsid w:val="004A0D51"/>
    <w:rsid w:val="004A1270"/>
    <w:rsid w:val="004A57BA"/>
    <w:rsid w:val="004D3517"/>
    <w:rsid w:val="004D565E"/>
    <w:rsid w:val="004E25D3"/>
    <w:rsid w:val="004E40A5"/>
    <w:rsid w:val="004F30EE"/>
    <w:rsid w:val="004F40C2"/>
    <w:rsid w:val="004F64D2"/>
    <w:rsid w:val="004F7F87"/>
    <w:rsid w:val="00500B64"/>
    <w:rsid w:val="0051658F"/>
    <w:rsid w:val="00516D04"/>
    <w:rsid w:val="005304E1"/>
    <w:rsid w:val="00531EEC"/>
    <w:rsid w:val="00533DD8"/>
    <w:rsid w:val="00556744"/>
    <w:rsid w:val="005A0D2B"/>
    <w:rsid w:val="005A2C43"/>
    <w:rsid w:val="005A3E9B"/>
    <w:rsid w:val="005A6A50"/>
    <w:rsid w:val="005B2C5E"/>
    <w:rsid w:val="005C21A0"/>
    <w:rsid w:val="005C233D"/>
    <w:rsid w:val="005C3A1F"/>
    <w:rsid w:val="005C457E"/>
    <w:rsid w:val="005C543D"/>
    <w:rsid w:val="005D0B2F"/>
    <w:rsid w:val="005D5893"/>
    <w:rsid w:val="005D6FCE"/>
    <w:rsid w:val="005E4F1C"/>
    <w:rsid w:val="005F24A3"/>
    <w:rsid w:val="005F46E6"/>
    <w:rsid w:val="005F4C59"/>
    <w:rsid w:val="005F780E"/>
    <w:rsid w:val="00604457"/>
    <w:rsid w:val="006050D1"/>
    <w:rsid w:val="00605FB7"/>
    <w:rsid w:val="006123EB"/>
    <w:rsid w:val="00616A41"/>
    <w:rsid w:val="0062161A"/>
    <w:rsid w:val="00622B2B"/>
    <w:rsid w:val="00624875"/>
    <w:rsid w:val="00632FF6"/>
    <w:rsid w:val="00633000"/>
    <w:rsid w:val="00637553"/>
    <w:rsid w:val="006404CC"/>
    <w:rsid w:val="00651BBD"/>
    <w:rsid w:val="00652B36"/>
    <w:rsid w:val="00656D0F"/>
    <w:rsid w:val="0065707E"/>
    <w:rsid w:val="006654A0"/>
    <w:rsid w:val="00665B62"/>
    <w:rsid w:val="006713D6"/>
    <w:rsid w:val="00675764"/>
    <w:rsid w:val="00676A65"/>
    <w:rsid w:val="0068016E"/>
    <w:rsid w:val="006803E1"/>
    <w:rsid w:val="00683BC8"/>
    <w:rsid w:val="006845E3"/>
    <w:rsid w:val="00684A44"/>
    <w:rsid w:val="0068740D"/>
    <w:rsid w:val="00687824"/>
    <w:rsid w:val="00690563"/>
    <w:rsid w:val="0069419D"/>
    <w:rsid w:val="006A21F8"/>
    <w:rsid w:val="006A670A"/>
    <w:rsid w:val="006B1E0C"/>
    <w:rsid w:val="006B61C8"/>
    <w:rsid w:val="006C1D2F"/>
    <w:rsid w:val="006D712C"/>
    <w:rsid w:val="006E1D0C"/>
    <w:rsid w:val="006E598D"/>
    <w:rsid w:val="006F07C2"/>
    <w:rsid w:val="006F5274"/>
    <w:rsid w:val="00711A97"/>
    <w:rsid w:val="00712E6E"/>
    <w:rsid w:val="0071303F"/>
    <w:rsid w:val="00715432"/>
    <w:rsid w:val="00717ACA"/>
    <w:rsid w:val="00720241"/>
    <w:rsid w:val="00720AB0"/>
    <w:rsid w:val="00731871"/>
    <w:rsid w:val="0073200E"/>
    <w:rsid w:val="0074438D"/>
    <w:rsid w:val="00751809"/>
    <w:rsid w:val="00752CBE"/>
    <w:rsid w:val="007537C2"/>
    <w:rsid w:val="00761FA6"/>
    <w:rsid w:val="00770BC8"/>
    <w:rsid w:val="00771921"/>
    <w:rsid w:val="0077347E"/>
    <w:rsid w:val="007738D4"/>
    <w:rsid w:val="00776EAD"/>
    <w:rsid w:val="00790C11"/>
    <w:rsid w:val="00795715"/>
    <w:rsid w:val="007964F3"/>
    <w:rsid w:val="007A2354"/>
    <w:rsid w:val="007A2557"/>
    <w:rsid w:val="007A589F"/>
    <w:rsid w:val="007A77F8"/>
    <w:rsid w:val="007B75E5"/>
    <w:rsid w:val="007C40B6"/>
    <w:rsid w:val="007C49E9"/>
    <w:rsid w:val="007C6600"/>
    <w:rsid w:val="007D3FFE"/>
    <w:rsid w:val="007D5F0B"/>
    <w:rsid w:val="007E5FA0"/>
    <w:rsid w:val="007E797F"/>
    <w:rsid w:val="007F248B"/>
    <w:rsid w:val="007F301A"/>
    <w:rsid w:val="007F54AE"/>
    <w:rsid w:val="007F70A9"/>
    <w:rsid w:val="00810D5E"/>
    <w:rsid w:val="0082640D"/>
    <w:rsid w:val="008268BB"/>
    <w:rsid w:val="00832166"/>
    <w:rsid w:val="008356B3"/>
    <w:rsid w:val="008377CD"/>
    <w:rsid w:val="00843919"/>
    <w:rsid w:val="0085731F"/>
    <w:rsid w:val="008625D2"/>
    <w:rsid w:val="008662D6"/>
    <w:rsid w:val="008728CF"/>
    <w:rsid w:val="00884AF5"/>
    <w:rsid w:val="0089041C"/>
    <w:rsid w:val="008A0AE3"/>
    <w:rsid w:val="008A1A1F"/>
    <w:rsid w:val="008A59BA"/>
    <w:rsid w:val="008C0F78"/>
    <w:rsid w:val="008C1985"/>
    <w:rsid w:val="008C3925"/>
    <w:rsid w:val="008C69DD"/>
    <w:rsid w:val="008D084C"/>
    <w:rsid w:val="008D18F2"/>
    <w:rsid w:val="008E2C42"/>
    <w:rsid w:val="008F34E3"/>
    <w:rsid w:val="008F48AB"/>
    <w:rsid w:val="008F50EA"/>
    <w:rsid w:val="008F52C9"/>
    <w:rsid w:val="00915D8F"/>
    <w:rsid w:val="00916E58"/>
    <w:rsid w:val="00927DA3"/>
    <w:rsid w:val="00933711"/>
    <w:rsid w:val="00937A78"/>
    <w:rsid w:val="00940BF1"/>
    <w:rsid w:val="00943E77"/>
    <w:rsid w:val="009609D0"/>
    <w:rsid w:val="00961796"/>
    <w:rsid w:val="00962D47"/>
    <w:rsid w:val="009720B9"/>
    <w:rsid w:val="009861B9"/>
    <w:rsid w:val="00986611"/>
    <w:rsid w:val="00990E37"/>
    <w:rsid w:val="009A7EF5"/>
    <w:rsid w:val="009A7FEC"/>
    <w:rsid w:val="009B1330"/>
    <w:rsid w:val="009B401E"/>
    <w:rsid w:val="009B6DC4"/>
    <w:rsid w:val="009C73EE"/>
    <w:rsid w:val="009D222C"/>
    <w:rsid w:val="009D2345"/>
    <w:rsid w:val="009D286B"/>
    <w:rsid w:val="009E7FC4"/>
    <w:rsid w:val="009F355B"/>
    <w:rsid w:val="009F4CB2"/>
    <w:rsid w:val="00A07E57"/>
    <w:rsid w:val="00A108C6"/>
    <w:rsid w:val="00A12838"/>
    <w:rsid w:val="00A17CE5"/>
    <w:rsid w:val="00A20F3D"/>
    <w:rsid w:val="00A24048"/>
    <w:rsid w:val="00A27D47"/>
    <w:rsid w:val="00A30B9B"/>
    <w:rsid w:val="00A31B23"/>
    <w:rsid w:val="00A31D7A"/>
    <w:rsid w:val="00A37697"/>
    <w:rsid w:val="00A4720B"/>
    <w:rsid w:val="00A643F8"/>
    <w:rsid w:val="00A72156"/>
    <w:rsid w:val="00A743FB"/>
    <w:rsid w:val="00A80961"/>
    <w:rsid w:val="00A8203D"/>
    <w:rsid w:val="00A822AB"/>
    <w:rsid w:val="00AA0CFA"/>
    <w:rsid w:val="00AA5213"/>
    <w:rsid w:val="00AA6F6F"/>
    <w:rsid w:val="00AB164A"/>
    <w:rsid w:val="00AC4F0B"/>
    <w:rsid w:val="00AC76B5"/>
    <w:rsid w:val="00AD4478"/>
    <w:rsid w:val="00AD4598"/>
    <w:rsid w:val="00AD7F76"/>
    <w:rsid w:val="00AE1744"/>
    <w:rsid w:val="00AE20EB"/>
    <w:rsid w:val="00AE55D7"/>
    <w:rsid w:val="00AE578F"/>
    <w:rsid w:val="00AE6FCF"/>
    <w:rsid w:val="00AF782F"/>
    <w:rsid w:val="00AF7BCF"/>
    <w:rsid w:val="00B01268"/>
    <w:rsid w:val="00B02A46"/>
    <w:rsid w:val="00B2144C"/>
    <w:rsid w:val="00B22B75"/>
    <w:rsid w:val="00B310A7"/>
    <w:rsid w:val="00B319D5"/>
    <w:rsid w:val="00B34778"/>
    <w:rsid w:val="00B435C4"/>
    <w:rsid w:val="00B43987"/>
    <w:rsid w:val="00B43D02"/>
    <w:rsid w:val="00B607AD"/>
    <w:rsid w:val="00B64995"/>
    <w:rsid w:val="00B65266"/>
    <w:rsid w:val="00B659E9"/>
    <w:rsid w:val="00B706AE"/>
    <w:rsid w:val="00B827DC"/>
    <w:rsid w:val="00B82835"/>
    <w:rsid w:val="00B94C56"/>
    <w:rsid w:val="00B9615E"/>
    <w:rsid w:val="00BA12B9"/>
    <w:rsid w:val="00BB1578"/>
    <w:rsid w:val="00BB4470"/>
    <w:rsid w:val="00BB4D89"/>
    <w:rsid w:val="00BD1F48"/>
    <w:rsid w:val="00BD457C"/>
    <w:rsid w:val="00BE07CB"/>
    <w:rsid w:val="00BE2465"/>
    <w:rsid w:val="00BE7D7D"/>
    <w:rsid w:val="00BF0EC9"/>
    <w:rsid w:val="00C10A35"/>
    <w:rsid w:val="00C128DC"/>
    <w:rsid w:val="00C12E56"/>
    <w:rsid w:val="00C15887"/>
    <w:rsid w:val="00C211A6"/>
    <w:rsid w:val="00C24DF5"/>
    <w:rsid w:val="00C26C6C"/>
    <w:rsid w:val="00C4162B"/>
    <w:rsid w:val="00C56535"/>
    <w:rsid w:val="00C6093E"/>
    <w:rsid w:val="00C612AE"/>
    <w:rsid w:val="00C72BEC"/>
    <w:rsid w:val="00C91042"/>
    <w:rsid w:val="00C95EB3"/>
    <w:rsid w:val="00CB04B9"/>
    <w:rsid w:val="00CB596E"/>
    <w:rsid w:val="00CC111A"/>
    <w:rsid w:val="00CC4B29"/>
    <w:rsid w:val="00CD1090"/>
    <w:rsid w:val="00CE4B45"/>
    <w:rsid w:val="00CE513D"/>
    <w:rsid w:val="00CF0BB6"/>
    <w:rsid w:val="00CF3C9F"/>
    <w:rsid w:val="00D045AD"/>
    <w:rsid w:val="00D102E7"/>
    <w:rsid w:val="00D14D56"/>
    <w:rsid w:val="00D37FF0"/>
    <w:rsid w:val="00D40569"/>
    <w:rsid w:val="00D42E62"/>
    <w:rsid w:val="00D500A3"/>
    <w:rsid w:val="00D52E5A"/>
    <w:rsid w:val="00D54983"/>
    <w:rsid w:val="00D60888"/>
    <w:rsid w:val="00D63701"/>
    <w:rsid w:val="00D649F2"/>
    <w:rsid w:val="00D9326F"/>
    <w:rsid w:val="00D97DAA"/>
    <w:rsid w:val="00DA3BE8"/>
    <w:rsid w:val="00DA7394"/>
    <w:rsid w:val="00DB1CA5"/>
    <w:rsid w:val="00DB4064"/>
    <w:rsid w:val="00DC614E"/>
    <w:rsid w:val="00DD2318"/>
    <w:rsid w:val="00DD4823"/>
    <w:rsid w:val="00DD53D9"/>
    <w:rsid w:val="00DE338F"/>
    <w:rsid w:val="00DF434F"/>
    <w:rsid w:val="00E036A6"/>
    <w:rsid w:val="00E04071"/>
    <w:rsid w:val="00E042F4"/>
    <w:rsid w:val="00E0552A"/>
    <w:rsid w:val="00E25EA9"/>
    <w:rsid w:val="00E31586"/>
    <w:rsid w:val="00E40B80"/>
    <w:rsid w:val="00E43049"/>
    <w:rsid w:val="00E43611"/>
    <w:rsid w:val="00E4602A"/>
    <w:rsid w:val="00E46374"/>
    <w:rsid w:val="00E520FF"/>
    <w:rsid w:val="00E53B64"/>
    <w:rsid w:val="00E5564B"/>
    <w:rsid w:val="00E64B90"/>
    <w:rsid w:val="00E70C5F"/>
    <w:rsid w:val="00E87B21"/>
    <w:rsid w:val="00E910CC"/>
    <w:rsid w:val="00E94DCD"/>
    <w:rsid w:val="00E96636"/>
    <w:rsid w:val="00E97419"/>
    <w:rsid w:val="00EA1190"/>
    <w:rsid w:val="00EB02E1"/>
    <w:rsid w:val="00EC146E"/>
    <w:rsid w:val="00ED76A0"/>
    <w:rsid w:val="00F139D8"/>
    <w:rsid w:val="00F169E6"/>
    <w:rsid w:val="00F253D4"/>
    <w:rsid w:val="00F26183"/>
    <w:rsid w:val="00F30DAA"/>
    <w:rsid w:val="00F33DB3"/>
    <w:rsid w:val="00F35A2B"/>
    <w:rsid w:val="00F37E80"/>
    <w:rsid w:val="00F432CE"/>
    <w:rsid w:val="00F52AA1"/>
    <w:rsid w:val="00F52EE2"/>
    <w:rsid w:val="00F56892"/>
    <w:rsid w:val="00F63DF3"/>
    <w:rsid w:val="00F66A56"/>
    <w:rsid w:val="00F7226B"/>
    <w:rsid w:val="00F81A92"/>
    <w:rsid w:val="00F911D2"/>
    <w:rsid w:val="00F94579"/>
    <w:rsid w:val="00F94A5A"/>
    <w:rsid w:val="00FA362B"/>
    <w:rsid w:val="00FA6326"/>
    <w:rsid w:val="00FA6A86"/>
    <w:rsid w:val="00FB0C04"/>
    <w:rsid w:val="00FB1D57"/>
    <w:rsid w:val="00FB1DBA"/>
    <w:rsid w:val="00FC068A"/>
    <w:rsid w:val="00FC1203"/>
    <w:rsid w:val="00FC57AA"/>
    <w:rsid w:val="00FC5C93"/>
    <w:rsid w:val="00FC74A9"/>
    <w:rsid w:val="00FD2EB5"/>
    <w:rsid w:val="00FD5513"/>
    <w:rsid w:val="00FD76F6"/>
    <w:rsid w:val="00FD79F5"/>
    <w:rsid w:val="00FE4722"/>
    <w:rsid w:val="00FE7850"/>
    <w:rsid w:val="00FF1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C68D249A-DCE6-4605-8650-C259245C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styleId="FootnoteReference">
    <w:name w:val="footnote reference"/>
    <w:basedOn w:val="DefaultParagraphFont"/>
    <w:semiHidden/>
    <w:rsid w:val="00E042F4"/>
    <w:rPr>
      <w:vertAlign w:val="superscript"/>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BalloonText">
    <w:name w:val="Balloon Text"/>
    <w:basedOn w:val="Normal"/>
    <w:semiHidden/>
    <w:rsid w:val="000E2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8.wmf"/><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5.w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oleObject" Target="embeddings/oleObject2.bin"/><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oleObject" Target="embeddings/oleObject3.bin"/><Relationship Id="rId44" Type="http://schemas.openxmlformats.org/officeDocument/2006/relationships/image" Target="media/image24.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wmf"/><Relationship Id="rId35" Type="http://schemas.openxmlformats.org/officeDocument/2006/relationships/oleObject" Target="embeddings/oleObject4.bin"/><Relationship Id="rId43" Type="http://schemas.openxmlformats.org/officeDocument/2006/relationships/image" Target="media/image23.png"/><Relationship Id="rId48" Type="http://schemas.openxmlformats.org/officeDocument/2006/relationships/header" Target="header5.xml"/><Relationship Id="rId8" Type="http://schemas.openxmlformats.org/officeDocument/2006/relationships/header" Target="header2.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Develop\Accessory%20Development%20Templates\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Instruction Template IssC</Template>
  <TotalTime>12</TotalTime>
  <Pages>9</Pages>
  <Words>1509</Words>
  <Characters>7393</Characters>
  <Application>Microsoft Office Word</Application>
  <DocSecurity>0</DocSecurity>
  <Lines>395</Lines>
  <Paragraphs>142</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subject/>
  <dc:creator>sakaguj</dc:creator>
  <cp:keywords>PUBLIC</cp:keywords>
  <dc:description/>
  <cp:lastModifiedBy>Steve Marston (TMS)</cp:lastModifiedBy>
  <cp:revision>8</cp:revision>
  <cp:lastPrinted>2016-08-25T23:25:00Z</cp:lastPrinted>
  <dcterms:created xsi:type="dcterms:W3CDTF">2016-08-25T23:12:00Z</dcterms:created>
  <dcterms:modified xsi:type="dcterms:W3CDTF">2016-08-25T23:30:00Z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1094584319</vt:i4>
  </property>
  <property fmtid="{D5CDD505-2E9C-101B-9397-08002B2CF9AE}" pid="3" name="_EmailSubject">
    <vt:lpwstr>Adell, GX Installation Instructions</vt:lpwstr>
  </property>
  <property fmtid="{D5CDD505-2E9C-101B-9397-08002B2CF9AE}" pid="4" name="_AuthorEmail">
    <vt:lpwstr>cjn@btwestern.com</vt:lpwstr>
  </property>
  <property fmtid="{D5CDD505-2E9C-101B-9397-08002B2CF9AE}" pid="5" name="_AuthorEmailDisplayName">
    <vt:lpwstr>CJ Nomiyama</vt:lpwstr>
  </property>
  <property fmtid="{D5CDD505-2E9C-101B-9397-08002B2CF9AE}" pid="6" name="_PreviousAdHocReviewCycleID">
    <vt:i4>-783295728</vt:i4>
  </property>
  <property fmtid="{D5CDD505-2E9C-101B-9397-08002B2CF9AE}" pid="7" name="_ReviewingToolsShownOnce">
    <vt:lpwstr/>
  </property>
  <property fmtid="{D5CDD505-2E9C-101B-9397-08002B2CF9AE}" pid="8" name="TitusGUID">
    <vt:lpwstr>37b5e984-adc2-4649-87b0-736ef12b4287</vt:lpwstr>
  </property>
  <property fmtid="{D5CDD505-2E9C-101B-9397-08002B2CF9AE}" pid="9" name="xClassification">
    <vt:lpwstr>PUBLIC</vt:lpwstr>
  </property>
  <property fmtid="{D5CDD505-2E9C-101B-9397-08002B2CF9AE}" pid="10" name="xVisual Markings">
    <vt:lpwstr>No Label</vt:lpwstr>
  </property>
</Properties>
</file>